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82" w:rsidRPr="00524CEB" w:rsidRDefault="00F45982" w:rsidP="000F2C84">
      <w:pPr>
        <w:spacing w:line="360" w:lineRule="auto"/>
        <w:ind w:right="-1" w:firstLine="708"/>
        <w:jc w:val="both"/>
        <w:outlineLvl w:val="0"/>
        <w:rPr>
          <w:rStyle w:val="Strong"/>
          <w:rFonts w:ascii="Verdana" w:hAnsi="Verdana" w:cs="Arial"/>
          <w:b w:val="0"/>
          <w:sz w:val="18"/>
          <w:szCs w:val="18"/>
        </w:rPr>
      </w:pPr>
      <w:r>
        <w:rPr>
          <w:noProof/>
        </w:rPr>
        <w:pict>
          <v:shape id="Imagen 18" o:spid="_x0000_s1027" type="#_x0000_t75" alt="15 AÑOS AELOGO" style="position:absolute;left:0;text-align:left;margin-left:-21.4pt;margin-top:12.65pt;width:102.1pt;height:46.05pt;z-index:251658752;visibility:visible">
            <v:imagedata r:id="rId7" o:title=""/>
          </v:shape>
        </w:pict>
      </w:r>
      <w:r>
        <w:rPr>
          <w:noProof/>
        </w:rPr>
        <w:t xml:space="preserve"> </w:t>
      </w:r>
      <w:r>
        <w:rPr>
          <w:noProof/>
        </w:rPr>
        <w:pict>
          <v:rect id="_x0000_s1028" style="position:absolute;left:0;text-align:left;margin-left:-86.1pt;margin-top:-52.3pt;width:604.15pt;height:878.2pt;z-index:-251659776;mso-wrap-distance-left:2.88pt;mso-wrap-distance-top:2.88pt;mso-wrap-distance-right:2.88pt;mso-wrap-distance-bottom:2.88pt;mso-position-horizontal-relative:text;mso-position-vertical-relative:text" o:preferrelative="t" filled="f" stroked="f" insetpen="t" o:cliptowrap="t">
            <v:imagedata r:id="rId8" o:title="" croptop="2833f"/>
            <v:shadow color="#ccc"/>
            <v:path o:extrusionok="f"/>
            <o:lock v:ext="edit" aspectratio="t"/>
          </v:rect>
        </w:pict>
      </w:r>
    </w:p>
    <w:p w:rsidR="00F45982" w:rsidRPr="00DD6F37" w:rsidRDefault="00F45982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6"/>
          <w:szCs w:val="56"/>
        </w:rPr>
      </w:pPr>
      <w:r>
        <w:rPr>
          <w:rFonts w:ascii="Arial Narrow" w:hAnsi="Arial Narrow" w:cs="Arial"/>
          <w:b/>
          <w:color w:val="262626"/>
          <w:sz w:val="56"/>
          <w:szCs w:val="56"/>
        </w:rPr>
        <w:t>Curso</w:t>
      </w:r>
    </w:p>
    <w:p w:rsidR="00F45982" w:rsidRPr="006A3521" w:rsidRDefault="00F45982" w:rsidP="006A3521">
      <w:pPr>
        <w:spacing w:line="312" w:lineRule="auto"/>
        <w:jc w:val="center"/>
        <w:rPr>
          <w:rFonts w:ascii="Arial Narrow" w:hAnsi="Arial Narrow" w:cs="Arial"/>
          <w:b/>
          <w:color w:val="262626"/>
          <w:sz w:val="50"/>
          <w:szCs w:val="52"/>
        </w:rPr>
      </w:pPr>
      <w:r>
        <w:rPr>
          <w:rFonts w:ascii="Arial Narrow" w:hAnsi="Arial Narrow" w:cs="Arial"/>
          <w:b/>
          <w:color w:val="262626"/>
          <w:sz w:val="50"/>
          <w:szCs w:val="52"/>
        </w:rPr>
        <w:t>Cómo elaborar un plan de empresa. Instrumento de apoyo para emprender.</w:t>
      </w:r>
    </w:p>
    <w:p w:rsidR="00F45982" w:rsidRPr="00DD6F37" w:rsidRDefault="00F45982" w:rsidP="00576DF6">
      <w:pPr>
        <w:spacing w:line="240" w:lineRule="atLeast"/>
        <w:jc w:val="center"/>
        <w:rPr>
          <w:rFonts w:ascii="Arial Narrow" w:hAnsi="Arial Narrow" w:cs="Arial"/>
          <w:b/>
          <w:color w:val="262626"/>
          <w:sz w:val="48"/>
          <w:szCs w:val="48"/>
        </w:rPr>
      </w:pPr>
    </w:p>
    <w:p w:rsidR="00F45982" w:rsidRPr="00DD6F37" w:rsidRDefault="00F45982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F45982" w:rsidRDefault="00F45982" w:rsidP="007A5934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F45982" w:rsidRPr="00DD6F37" w:rsidRDefault="00F45982" w:rsidP="007A5934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Fecha:</w:t>
      </w: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>
        <w:rPr>
          <w:rFonts w:ascii="Arial" w:hAnsi="Arial" w:cs="Arial"/>
          <w:bCs/>
          <w:color w:val="262626"/>
          <w:sz w:val="26"/>
          <w:szCs w:val="26"/>
        </w:rPr>
        <w:t>26 de Mayo del 2015</w:t>
      </w:r>
    </w:p>
    <w:p w:rsidR="00F45982" w:rsidRPr="00DD6F37" w:rsidRDefault="00F45982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F45982" w:rsidRPr="00DD6F37" w:rsidRDefault="00F45982" w:rsidP="00C567B8">
      <w:pPr>
        <w:tabs>
          <w:tab w:val="left" w:pos="1134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>: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ab/>
        <w:t xml:space="preserve">de </w:t>
      </w:r>
      <w:smartTag w:uri="urn:schemas-microsoft-com:office:smarttags" w:element="metricconverter">
        <w:smartTagPr>
          <w:attr w:name="ProductID" w:val="9.00 a"/>
        </w:smartTagPr>
        <w:r>
          <w:rPr>
            <w:rFonts w:ascii="Arial" w:hAnsi="Arial" w:cs="Arial"/>
            <w:bCs/>
            <w:color w:val="262626"/>
            <w:sz w:val="26"/>
            <w:szCs w:val="26"/>
          </w:rPr>
          <w:t>9.00</w:t>
        </w:r>
        <w:r w:rsidRPr="00DD6F37">
          <w:rPr>
            <w:rFonts w:ascii="Arial" w:hAnsi="Arial" w:cs="Arial"/>
            <w:bCs/>
            <w:color w:val="262626"/>
            <w:sz w:val="26"/>
            <w:szCs w:val="26"/>
          </w:rPr>
          <w:t xml:space="preserve"> a</w:t>
        </w:r>
      </w:smartTag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1</w:t>
      </w:r>
      <w:r>
        <w:rPr>
          <w:rFonts w:ascii="Arial" w:hAnsi="Arial" w:cs="Arial"/>
          <w:bCs/>
          <w:color w:val="262626"/>
          <w:sz w:val="26"/>
          <w:szCs w:val="26"/>
        </w:rPr>
        <w:t>4.00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horas </w:t>
      </w:r>
    </w:p>
    <w:p w:rsidR="00F45982" w:rsidRPr="00DD6F37" w:rsidRDefault="00F45982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F45982" w:rsidRDefault="00F45982" w:rsidP="006A3521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Lugar:</w:t>
      </w: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>
        <w:rPr>
          <w:rFonts w:ascii="Arial" w:hAnsi="Arial" w:cs="Arial"/>
          <w:bCs/>
          <w:color w:val="262626"/>
          <w:sz w:val="26"/>
          <w:szCs w:val="26"/>
        </w:rPr>
        <w:t>Centro de Apoyo al Desarrollo Empresarial (CADE).</w:t>
      </w:r>
    </w:p>
    <w:p w:rsidR="00F45982" w:rsidRPr="00DD6F37" w:rsidRDefault="00F45982" w:rsidP="006E12EA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>
        <w:rPr>
          <w:rFonts w:ascii="Arial" w:hAnsi="Arial" w:cs="Arial"/>
          <w:bCs/>
          <w:color w:val="262626"/>
          <w:sz w:val="26"/>
          <w:szCs w:val="26"/>
        </w:rPr>
        <w:tab/>
        <w:t xml:space="preserve"> Avda. Bulevar Nº, 164. </w:t>
      </w:r>
      <w:r>
        <w:rPr>
          <w:rFonts w:ascii="Arial" w:hAnsi="Arial" w:cs="Arial"/>
          <w:b/>
          <w:bCs/>
          <w:color w:val="262626"/>
          <w:sz w:val="26"/>
          <w:szCs w:val="26"/>
        </w:rPr>
        <w:t>El Ejido</w:t>
      </w:r>
    </w:p>
    <w:p w:rsidR="00F45982" w:rsidRDefault="00F45982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Cs/>
          <w:color w:val="262626"/>
          <w:sz w:val="26"/>
          <w:szCs w:val="26"/>
        </w:rPr>
      </w:pPr>
    </w:p>
    <w:p w:rsidR="00F45982" w:rsidRDefault="00F45982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color w:val="262626"/>
          <w:sz w:val="28"/>
          <w:szCs w:val="28"/>
        </w:rPr>
      </w:pPr>
      <w:r w:rsidRPr="00DD6F37">
        <w:rPr>
          <w:rFonts w:ascii="Arial" w:hAnsi="Arial" w:cs="Arial"/>
          <w:b/>
          <w:color w:val="262626"/>
          <w:sz w:val="28"/>
          <w:szCs w:val="28"/>
        </w:rPr>
        <w:t>Programa:</w:t>
      </w:r>
    </w:p>
    <w:p w:rsidR="00F45982" w:rsidRDefault="00F45982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F45982" w:rsidRPr="000F2C84" w:rsidRDefault="00F45982" w:rsidP="000F2C84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Método para diseñar un Plan de Empresa </w:t>
      </w:r>
    </w:p>
    <w:p w:rsidR="00F45982" w:rsidRDefault="00F45982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b/>
          <w:color w:val="262626"/>
          <w:sz w:val="28"/>
          <w:szCs w:val="28"/>
        </w:rPr>
      </w:pPr>
    </w:p>
    <w:p w:rsidR="00F45982" w:rsidRPr="004E60CB" w:rsidRDefault="00F45982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4E60CB">
        <w:rPr>
          <w:rFonts w:ascii="Arial" w:hAnsi="Arial" w:cs="Arial"/>
          <w:b/>
          <w:bCs/>
          <w:color w:val="333333"/>
          <w:sz w:val="26"/>
          <w:szCs w:val="26"/>
        </w:rPr>
        <w:t xml:space="preserve">Ponentes: </w:t>
      </w:r>
    </w:p>
    <w:p w:rsidR="00F45982" w:rsidRPr="004E60CB" w:rsidRDefault="00F45982" w:rsidP="007A5934">
      <w:pPr>
        <w:tabs>
          <w:tab w:val="left" w:pos="284"/>
        </w:tabs>
        <w:autoSpaceDE w:val="0"/>
        <w:autoSpaceDN w:val="0"/>
        <w:adjustRightInd w:val="0"/>
        <w:ind w:left="284"/>
        <w:rPr>
          <w:rFonts w:ascii="Arial" w:hAnsi="Arial" w:cs="Arial"/>
          <w:sz w:val="26"/>
          <w:szCs w:val="26"/>
        </w:rPr>
      </w:pPr>
    </w:p>
    <w:p w:rsidR="00F45982" w:rsidRDefault="00F45982" w:rsidP="00D6396B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1134" w:hanging="425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Mª Isabel Guijarro Calvo. </w:t>
      </w:r>
      <w:r>
        <w:rPr>
          <w:rFonts w:ascii="Arial" w:hAnsi="Arial" w:cs="Arial"/>
          <w:color w:val="000000"/>
          <w:sz w:val="26"/>
          <w:szCs w:val="26"/>
        </w:rPr>
        <w:t>Técnic@ CADE El Ejido.</w:t>
      </w:r>
    </w:p>
    <w:p w:rsidR="00F45982" w:rsidRPr="007A5934" w:rsidRDefault="00F45982" w:rsidP="0012319A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sz w:val="26"/>
          <w:szCs w:val="26"/>
        </w:rPr>
      </w:pPr>
    </w:p>
    <w:p w:rsidR="00F45982" w:rsidRPr="006123D1" w:rsidRDefault="00F45982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  <w:r w:rsidRPr="006123D1">
        <w:rPr>
          <w:rFonts w:ascii="Arial" w:hAnsi="Arial" w:cs="Arial"/>
          <w:b/>
          <w:bCs/>
          <w:color w:val="262626"/>
          <w:sz w:val="26"/>
          <w:szCs w:val="24"/>
        </w:rPr>
        <w:t xml:space="preserve">Información e inscripciones: </w:t>
      </w:r>
    </w:p>
    <w:p w:rsidR="00F45982" w:rsidRPr="00DD6F37" w:rsidRDefault="00F45982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color w:val="262626"/>
          <w:sz w:val="26"/>
          <w:szCs w:val="24"/>
        </w:rPr>
        <w:t xml:space="preserve">Tel.:  </w:t>
      </w:r>
      <w:r w:rsidRPr="00DD6F37">
        <w:rPr>
          <w:rFonts w:ascii="Arial" w:hAnsi="Arial" w:cs="Arial"/>
          <w:bCs/>
          <w:color w:val="262626"/>
          <w:sz w:val="26"/>
          <w:szCs w:val="24"/>
        </w:rPr>
        <w:t>671.</w:t>
      </w:r>
      <w:r>
        <w:rPr>
          <w:rFonts w:ascii="Arial" w:hAnsi="Arial" w:cs="Arial"/>
          <w:bCs/>
          <w:color w:val="262626"/>
          <w:sz w:val="26"/>
          <w:szCs w:val="24"/>
        </w:rPr>
        <w:t>592 021</w:t>
      </w:r>
    </w:p>
    <w:p w:rsidR="00F45982" w:rsidRPr="007A5934" w:rsidRDefault="00F45982" w:rsidP="007A5934">
      <w:pPr>
        <w:spacing w:line="312" w:lineRule="auto"/>
        <w:rPr>
          <w:rStyle w:val="Strong"/>
          <w:rFonts w:ascii="Arial" w:hAnsi="Arial" w:cs="Arial"/>
          <w:b w:val="0"/>
          <w:bCs w:val="0"/>
          <w:color w:val="333333"/>
          <w:sz w:val="26"/>
          <w:szCs w:val="26"/>
        </w:rPr>
      </w:pPr>
      <w:hyperlink r:id="rId9" w:history="1">
        <w:r w:rsidRPr="00715084">
          <w:rPr>
            <w:rStyle w:val="Hyperlink"/>
            <w:rFonts w:ascii="Arial" w:hAnsi="Arial" w:cs="Arial"/>
            <w:sz w:val="26"/>
            <w:szCs w:val="26"/>
          </w:rPr>
          <w:t>miguijarro@andaluciaemprende.es</w:t>
        </w:r>
      </w:hyperlink>
    </w:p>
    <w:p w:rsidR="00F45982" w:rsidRDefault="00F45982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F45982" w:rsidRDefault="00F45982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F45982" w:rsidRDefault="00F45982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F45982" w:rsidRDefault="00F45982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F45982" w:rsidRDefault="00F45982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F45982" w:rsidRDefault="00F45982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F45982" w:rsidRPr="008F01D8" w:rsidRDefault="00F45982" w:rsidP="007A5934">
      <w:pPr>
        <w:rPr>
          <w:rFonts w:ascii="Arial" w:hAnsi="Arial" w:cs="Arial"/>
          <w:bCs/>
          <w:sz w:val="24"/>
          <w:szCs w:val="24"/>
          <w:lang w:val="pt-BR"/>
        </w:rPr>
      </w:pPr>
      <w:r>
        <w:rPr>
          <w:noProof/>
        </w:rPr>
        <w:pict>
          <v:shape id="Imagen 5" o:spid="_x0000_s1029" type="#_x0000_t75" alt="LOGO AE+CEM+CEIC DEFINITIVOS v" style="position:absolute;margin-left:23.85pt;margin-top:6.2pt;width:313.2pt;height:46.55pt;z-index:251657728;visibility:visible">
            <v:imagedata r:id="rId10" o:title=""/>
          </v:shape>
        </w:pict>
      </w:r>
    </w:p>
    <w:p w:rsidR="00F45982" w:rsidRDefault="00F45982" w:rsidP="007A5934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                                                                                                             </w:t>
      </w:r>
    </w:p>
    <w:sectPr w:rsidR="00F45982" w:rsidSect="00C94709">
      <w:footerReference w:type="default" r:id="rId1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982" w:rsidRDefault="00F45982">
      <w:r>
        <w:separator/>
      </w:r>
    </w:p>
  </w:endnote>
  <w:endnote w:type="continuationSeparator" w:id="0">
    <w:p w:rsidR="00F45982" w:rsidRDefault="00F459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82" w:rsidRPr="00BF4FFD" w:rsidRDefault="00F45982">
    <w:pPr>
      <w:pStyle w:val="Footer"/>
      <w:rPr>
        <w:color w:val="80808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6192" wrapcoords="0 0 21600 0 21600 21600 0 21600 0 0" filled="f" stroked="f">
          <v:textbox style="mso-next-textbox:#_x0000_s2049">
            <w:txbxContent>
              <w:p w:rsidR="00F45982" w:rsidRPr="00BF4FFD" w:rsidRDefault="00F45982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982" w:rsidRDefault="00F45982">
      <w:r>
        <w:separator/>
      </w:r>
    </w:p>
  </w:footnote>
  <w:footnote w:type="continuationSeparator" w:id="0">
    <w:p w:rsidR="00F45982" w:rsidRDefault="00F459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3pt;height:200.25pt" o:bullet="t">
        <v:imagedata r:id="rId1" o:title=""/>
      </v:shape>
    </w:pict>
  </w:numPicBullet>
  <w:numPicBullet w:numPicBulletId="1">
    <w:pict>
      <v:shape id="_x0000_i1026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030474B"/>
    <w:multiLevelType w:val="hybridMultilevel"/>
    <w:tmpl w:val="892CE25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29C12BD"/>
    <w:multiLevelType w:val="hybridMultilevel"/>
    <w:tmpl w:val="1FA42A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237A7D"/>
    <w:multiLevelType w:val="hybridMultilevel"/>
    <w:tmpl w:val="9E3AA5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5736E6"/>
    <w:multiLevelType w:val="hybridMultilevel"/>
    <w:tmpl w:val="DB3E6AD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25D1DD6"/>
    <w:multiLevelType w:val="hybridMultilevel"/>
    <w:tmpl w:val="9BF6A7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6A2AEF"/>
    <w:multiLevelType w:val="hybridMultilevel"/>
    <w:tmpl w:val="A50899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A60BDE"/>
    <w:multiLevelType w:val="hybridMultilevel"/>
    <w:tmpl w:val="A308F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9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1061A3"/>
    <w:multiLevelType w:val="hybridMultilevel"/>
    <w:tmpl w:val="DF24EF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34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0C63A8"/>
    <w:multiLevelType w:val="hybridMultilevel"/>
    <w:tmpl w:val="D45E9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5146E2"/>
    <w:multiLevelType w:val="hybridMultilevel"/>
    <w:tmpl w:val="2A80F2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26"/>
  </w:num>
  <w:num w:numId="4">
    <w:abstractNumId w:val="4"/>
  </w:num>
  <w:num w:numId="5">
    <w:abstractNumId w:val="17"/>
  </w:num>
  <w:num w:numId="6">
    <w:abstractNumId w:val="7"/>
  </w:num>
  <w:num w:numId="7">
    <w:abstractNumId w:val="16"/>
  </w:num>
  <w:num w:numId="8">
    <w:abstractNumId w:val="13"/>
  </w:num>
  <w:num w:numId="9">
    <w:abstractNumId w:val="20"/>
  </w:num>
  <w:num w:numId="10">
    <w:abstractNumId w:val="15"/>
  </w:num>
  <w:num w:numId="11">
    <w:abstractNumId w:val="27"/>
  </w:num>
  <w:num w:numId="12">
    <w:abstractNumId w:val="31"/>
  </w:num>
  <w:num w:numId="13">
    <w:abstractNumId w:val="35"/>
  </w:num>
  <w:num w:numId="14">
    <w:abstractNumId w:val="22"/>
  </w:num>
  <w:num w:numId="15">
    <w:abstractNumId w:val="3"/>
  </w:num>
  <w:num w:numId="16">
    <w:abstractNumId w:val="0"/>
  </w:num>
  <w:num w:numId="17">
    <w:abstractNumId w:val="30"/>
  </w:num>
  <w:num w:numId="18">
    <w:abstractNumId w:val="1"/>
  </w:num>
  <w:num w:numId="19">
    <w:abstractNumId w:val="12"/>
  </w:num>
  <w:num w:numId="20">
    <w:abstractNumId w:val="6"/>
  </w:num>
  <w:num w:numId="21">
    <w:abstractNumId w:val="2"/>
  </w:num>
  <w:num w:numId="22">
    <w:abstractNumId w:val="29"/>
  </w:num>
  <w:num w:numId="23">
    <w:abstractNumId w:val="14"/>
  </w:num>
  <w:num w:numId="24">
    <w:abstractNumId w:val="11"/>
  </w:num>
  <w:num w:numId="25">
    <w:abstractNumId w:val="24"/>
  </w:num>
  <w:num w:numId="26">
    <w:abstractNumId w:val="33"/>
  </w:num>
  <w:num w:numId="27">
    <w:abstractNumId w:val="28"/>
  </w:num>
  <w:num w:numId="28">
    <w:abstractNumId w:val="25"/>
  </w:num>
  <w:num w:numId="29">
    <w:abstractNumId w:val="23"/>
  </w:num>
  <w:num w:numId="30">
    <w:abstractNumId w:val="36"/>
  </w:num>
  <w:num w:numId="31">
    <w:abstractNumId w:val="8"/>
  </w:num>
  <w:num w:numId="32">
    <w:abstractNumId w:val="19"/>
  </w:num>
  <w:num w:numId="33">
    <w:abstractNumId w:val="32"/>
  </w:num>
  <w:num w:numId="34">
    <w:abstractNumId w:val="10"/>
  </w:num>
  <w:num w:numId="35">
    <w:abstractNumId w:val="9"/>
  </w:num>
  <w:num w:numId="36">
    <w:abstractNumId w:val="37"/>
  </w:num>
  <w:num w:numId="37">
    <w:abstractNumId w:val="21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43426"/>
    <w:rsid w:val="00043BCC"/>
    <w:rsid w:val="00056F03"/>
    <w:rsid w:val="00082704"/>
    <w:rsid w:val="000927D0"/>
    <w:rsid w:val="0009688C"/>
    <w:rsid w:val="000A2B74"/>
    <w:rsid w:val="000C470D"/>
    <w:rsid w:val="000E6334"/>
    <w:rsid w:val="000F2C84"/>
    <w:rsid w:val="0012319A"/>
    <w:rsid w:val="00131429"/>
    <w:rsid w:val="0013292C"/>
    <w:rsid w:val="001402A7"/>
    <w:rsid w:val="00150F38"/>
    <w:rsid w:val="001562AF"/>
    <w:rsid w:val="001776ED"/>
    <w:rsid w:val="00190D5F"/>
    <w:rsid w:val="001C2A16"/>
    <w:rsid w:val="001F5315"/>
    <w:rsid w:val="00202C34"/>
    <w:rsid w:val="00204CCE"/>
    <w:rsid w:val="00234D5A"/>
    <w:rsid w:val="0023533E"/>
    <w:rsid w:val="00254982"/>
    <w:rsid w:val="00261BFF"/>
    <w:rsid w:val="00272237"/>
    <w:rsid w:val="00273DEF"/>
    <w:rsid w:val="002A09AD"/>
    <w:rsid w:val="002C0E03"/>
    <w:rsid w:val="002C16B6"/>
    <w:rsid w:val="002D0599"/>
    <w:rsid w:val="002D377C"/>
    <w:rsid w:val="002D70DE"/>
    <w:rsid w:val="00320B80"/>
    <w:rsid w:val="00330E4A"/>
    <w:rsid w:val="00336C1B"/>
    <w:rsid w:val="003502FC"/>
    <w:rsid w:val="00367FB4"/>
    <w:rsid w:val="003B7C01"/>
    <w:rsid w:val="003F0CC6"/>
    <w:rsid w:val="003F5D83"/>
    <w:rsid w:val="004541E0"/>
    <w:rsid w:val="00462DE5"/>
    <w:rsid w:val="00467A5A"/>
    <w:rsid w:val="0048606E"/>
    <w:rsid w:val="00495BB0"/>
    <w:rsid w:val="004E4632"/>
    <w:rsid w:val="004E60CB"/>
    <w:rsid w:val="00521532"/>
    <w:rsid w:val="00524CEB"/>
    <w:rsid w:val="005330E6"/>
    <w:rsid w:val="00540852"/>
    <w:rsid w:val="00544D00"/>
    <w:rsid w:val="00545BEC"/>
    <w:rsid w:val="00550BDA"/>
    <w:rsid w:val="00561BE6"/>
    <w:rsid w:val="0057326D"/>
    <w:rsid w:val="00576DF6"/>
    <w:rsid w:val="005816AE"/>
    <w:rsid w:val="00593C74"/>
    <w:rsid w:val="005E3D8D"/>
    <w:rsid w:val="005F562D"/>
    <w:rsid w:val="00605ED3"/>
    <w:rsid w:val="0060718C"/>
    <w:rsid w:val="00611BF9"/>
    <w:rsid w:val="006123D1"/>
    <w:rsid w:val="00646520"/>
    <w:rsid w:val="0065535A"/>
    <w:rsid w:val="006A02FD"/>
    <w:rsid w:val="006A0F5E"/>
    <w:rsid w:val="006A3521"/>
    <w:rsid w:val="006A3CAD"/>
    <w:rsid w:val="006A3DB6"/>
    <w:rsid w:val="006B1F18"/>
    <w:rsid w:val="006C4709"/>
    <w:rsid w:val="006E12EA"/>
    <w:rsid w:val="006E6E9F"/>
    <w:rsid w:val="00715084"/>
    <w:rsid w:val="00721682"/>
    <w:rsid w:val="00724016"/>
    <w:rsid w:val="00731E58"/>
    <w:rsid w:val="0074194C"/>
    <w:rsid w:val="00756348"/>
    <w:rsid w:val="00763F3C"/>
    <w:rsid w:val="007846F4"/>
    <w:rsid w:val="007A17D9"/>
    <w:rsid w:val="007A5934"/>
    <w:rsid w:val="007C1803"/>
    <w:rsid w:val="007D7B84"/>
    <w:rsid w:val="007E51A1"/>
    <w:rsid w:val="00807C2C"/>
    <w:rsid w:val="00872BB6"/>
    <w:rsid w:val="008924D0"/>
    <w:rsid w:val="008A62DE"/>
    <w:rsid w:val="008B65B3"/>
    <w:rsid w:val="008C6D61"/>
    <w:rsid w:val="008D025C"/>
    <w:rsid w:val="008D4E09"/>
    <w:rsid w:val="008D532F"/>
    <w:rsid w:val="008E0DA7"/>
    <w:rsid w:val="008F01D8"/>
    <w:rsid w:val="008F0664"/>
    <w:rsid w:val="008F6053"/>
    <w:rsid w:val="00903C23"/>
    <w:rsid w:val="0090536F"/>
    <w:rsid w:val="00924DA6"/>
    <w:rsid w:val="009311BF"/>
    <w:rsid w:val="009438F5"/>
    <w:rsid w:val="00945A79"/>
    <w:rsid w:val="009528F6"/>
    <w:rsid w:val="009573B8"/>
    <w:rsid w:val="00962E90"/>
    <w:rsid w:val="00963093"/>
    <w:rsid w:val="00964BA6"/>
    <w:rsid w:val="009850C9"/>
    <w:rsid w:val="009B2D20"/>
    <w:rsid w:val="009C295A"/>
    <w:rsid w:val="009D074D"/>
    <w:rsid w:val="009D2EAC"/>
    <w:rsid w:val="009F28F8"/>
    <w:rsid w:val="00A1222D"/>
    <w:rsid w:val="00A35F78"/>
    <w:rsid w:val="00A8262E"/>
    <w:rsid w:val="00A86BB6"/>
    <w:rsid w:val="00A86D98"/>
    <w:rsid w:val="00AC1030"/>
    <w:rsid w:val="00AC64CA"/>
    <w:rsid w:val="00AD335C"/>
    <w:rsid w:val="00AF21ED"/>
    <w:rsid w:val="00B43F0B"/>
    <w:rsid w:val="00B52CE9"/>
    <w:rsid w:val="00B659F5"/>
    <w:rsid w:val="00B72242"/>
    <w:rsid w:val="00BF4FFD"/>
    <w:rsid w:val="00C0237F"/>
    <w:rsid w:val="00C560CD"/>
    <w:rsid w:val="00C562E4"/>
    <w:rsid w:val="00C567B8"/>
    <w:rsid w:val="00C60F60"/>
    <w:rsid w:val="00C72E66"/>
    <w:rsid w:val="00C8739B"/>
    <w:rsid w:val="00C94709"/>
    <w:rsid w:val="00CD2606"/>
    <w:rsid w:val="00CD79CA"/>
    <w:rsid w:val="00CE157D"/>
    <w:rsid w:val="00CE79AE"/>
    <w:rsid w:val="00CE7BF9"/>
    <w:rsid w:val="00D02C26"/>
    <w:rsid w:val="00D266B0"/>
    <w:rsid w:val="00D35B26"/>
    <w:rsid w:val="00D6396B"/>
    <w:rsid w:val="00D77268"/>
    <w:rsid w:val="00D84433"/>
    <w:rsid w:val="00DB048A"/>
    <w:rsid w:val="00DC1D2C"/>
    <w:rsid w:val="00DC59DA"/>
    <w:rsid w:val="00DD6F37"/>
    <w:rsid w:val="00E33268"/>
    <w:rsid w:val="00E54C43"/>
    <w:rsid w:val="00E5741C"/>
    <w:rsid w:val="00E66BBD"/>
    <w:rsid w:val="00E773D4"/>
    <w:rsid w:val="00E77683"/>
    <w:rsid w:val="00E97837"/>
    <w:rsid w:val="00EB5A8F"/>
    <w:rsid w:val="00ED004A"/>
    <w:rsid w:val="00EE0A04"/>
    <w:rsid w:val="00EE465E"/>
    <w:rsid w:val="00EF01BC"/>
    <w:rsid w:val="00EF02B6"/>
    <w:rsid w:val="00EF5C44"/>
    <w:rsid w:val="00EF7385"/>
    <w:rsid w:val="00F02DFB"/>
    <w:rsid w:val="00F068C1"/>
    <w:rsid w:val="00F261BA"/>
    <w:rsid w:val="00F31594"/>
    <w:rsid w:val="00F432FC"/>
    <w:rsid w:val="00F4491C"/>
    <w:rsid w:val="00F45982"/>
    <w:rsid w:val="00F6685D"/>
    <w:rsid w:val="00F6724A"/>
    <w:rsid w:val="00F80BB1"/>
    <w:rsid w:val="00F8525A"/>
    <w:rsid w:val="00F95B63"/>
    <w:rsid w:val="00F96020"/>
    <w:rsid w:val="00F96F79"/>
    <w:rsid w:val="00FB6E02"/>
    <w:rsid w:val="00FC0810"/>
    <w:rsid w:val="00FC73F0"/>
    <w:rsid w:val="00FE0228"/>
    <w:rsid w:val="00FE573E"/>
    <w:rsid w:val="00FF2134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22D"/>
    <w:rPr>
      <w:rFonts w:ascii="Trade Gothic Ext EOI" w:hAnsi="Trade Gothic Ext EOI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Footer">
    <w:name w:val="footer"/>
    <w:basedOn w:val="Normal"/>
    <w:link w:val="Foot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rade Gothic Ext EOI" w:hAnsi="Trade Gothic Ext EO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Strong">
    <w:name w:val="Strong"/>
    <w:basedOn w:val="DefaultParagraphFont"/>
    <w:uiPriority w:val="99"/>
    <w:qFormat/>
    <w:rsid w:val="00F31594"/>
    <w:rPr>
      <w:rFonts w:cs="Times New Roman"/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5741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2C0E03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1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mailto:miguijarro@andaluciaemprende.es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1</Pages>
  <Words>92</Words>
  <Characters>512</Characters>
  <Application>Microsoft Office Outlook</Application>
  <DocSecurity>0</DocSecurity>
  <Lines>0</Lines>
  <Paragraphs>0</Paragraphs>
  <ScaleCrop>false</ScaleCrop>
  <Company>Fundación EOI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Mmartinez</cp:lastModifiedBy>
  <cp:revision>12</cp:revision>
  <cp:lastPrinted>2013-04-01T07:00:00Z</cp:lastPrinted>
  <dcterms:created xsi:type="dcterms:W3CDTF">2015-05-08T11:44:00Z</dcterms:created>
  <dcterms:modified xsi:type="dcterms:W3CDTF">2015-05-11T11:56:00Z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Se elimina logo europeo</vt:lpwstr>
  </property>
  <property fmtid="{D5CDD505-2E9C-101B-9397-08002B2CF9AE}" pid="3" name="Owner">
    <vt:lpwstr/>
  </property>
  <property fmtid="{D5CDD505-2E9C-101B-9397-08002B2CF9AE}" pid="4" name="Status">
    <vt:lpwstr/>
  </property>
</Properties>
</file>