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81B" w:rsidRDefault="0076081B" w:rsidP="00325564">
      <w:r>
        <w:rPr>
          <w:noProof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12.3pt;margin-top:-4.85pt;width:466.25pt;height:130.5pt;z-index:251656704" strokecolor="lime" strokeweight="8pt">
            <v:textbox>
              <w:txbxContent>
                <w:p w:rsidR="0076081B" w:rsidRPr="00325564" w:rsidRDefault="0076081B" w:rsidP="00325564">
                  <w:pPr>
                    <w:jc w:val="center"/>
                    <w:rPr>
                      <w:sz w:val="84"/>
                      <w:szCs w:val="84"/>
                    </w:rPr>
                  </w:pPr>
                  <w:r>
                    <w:rPr>
                      <w:bCs/>
                      <w:sz w:val="84"/>
                      <w:szCs w:val="84"/>
                    </w:rPr>
                    <w:t xml:space="preserve">TALLER </w:t>
                  </w:r>
                  <w:r w:rsidRPr="00325564">
                    <w:rPr>
                      <w:bCs/>
                      <w:sz w:val="84"/>
                      <w:szCs w:val="84"/>
                    </w:rPr>
                    <w:t>APRENDE</w:t>
                  </w:r>
                  <w:r w:rsidRPr="00325564">
                    <w:rPr>
                      <w:b/>
                      <w:bCs/>
                      <w:sz w:val="84"/>
                      <w:szCs w:val="84"/>
                    </w:rPr>
                    <w:t xml:space="preserve"> </w:t>
                  </w:r>
                  <w:r w:rsidRPr="00325564">
                    <w:rPr>
                      <w:bCs/>
                      <w:sz w:val="84"/>
                      <w:szCs w:val="84"/>
                    </w:rPr>
                    <w:t>A</w:t>
                  </w:r>
                  <w:r w:rsidRPr="00325564">
                    <w:rPr>
                      <w:b/>
                      <w:bCs/>
                      <w:sz w:val="84"/>
                      <w:szCs w:val="84"/>
                    </w:rPr>
                    <w:t xml:space="preserve"> FINANCIARTE</w:t>
                  </w:r>
                </w:p>
              </w:txbxContent>
            </v:textbox>
          </v:shape>
        </w:pict>
      </w:r>
    </w:p>
    <w:p w:rsidR="0076081B" w:rsidRDefault="0076081B" w:rsidP="00325564">
      <w:r>
        <w:t>00000</w:t>
      </w:r>
    </w:p>
    <w:p w:rsidR="0076081B" w:rsidRPr="001F1ABE" w:rsidRDefault="0076081B" w:rsidP="001F1ABE"/>
    <w:p w:rsidR="0076081B" w:rsidRPr="001F1ABE" w:rsidRDefault="0076081B" w:rsidP="001F1ABE"/>
    <w:p w:rsidR="0076081B" w:rsidRPr="001F1ABE" w:rsidRDefault="0076081B" w:rsidP="001F1ABE"/>
    <w:p w:rsidR="0076081B" w:rsidRDefault="0076081B" w:rsidP="001F1ABE"/>
    <w:p w:rsidR="0076081B" w:rsidRDefault="0076081B" w:rsidP="001F1ABE">
      <w:r>
        <w:t>Fecha: 14 de mayo de 2015.</w:t>
      </w:r>
    </w:p>
    <w:p w:rsidR="0076081B" w:rsidRPr="001F1ABE" w:rsidRDefault="0076081B" w:rsidP="001F1ABE">
      <w:r>
        <w:t xml:space="preserve">Lugar: CADE de Níjar. </w:t>
      </w:r>
      <w:r>
        <w:rPr>
          <w:noProof/>
          <w:lang w:eastAsia="es-E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to 5" o:spid="_x0000_s1027" type="#_x0000_t75" style="position:absolute;margin-left:12.7pt;margin-top:104.75pt;width:368.15pt;height:54.7pt;z-index:251658752;visibility:visible;mso-wrap-distance-left:19.56pt;mso-wrap-distance-top:7.2pt;mso-wrap-distance-right:54.63pt;mso-wrap-distance-bottom:4.98pt;mso-position-horizontal-relative:text;mso-position-vertical-relative:text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">
            <v:imagedata r:id="rId6" o:title=""/>
            <o:lock v:ext="edit" aspectratio="f"/>
            <w10:wrap type="square"/>
          </v:shape>
        </w:pict>
      </w:r>
      <w:r>
        <w:rPr>
          <w:noProof/>
          <w:lang w:eastAsia="es-ES"/>
        </w:rPr>
        <w:pict>
          <v:shape id="Objeto 6" o:spid="_x0000_s1028" type="#_x0000_t75" style="position:absolute;margin-left:11.7pt;margin-top:36.1pt;width:419.05pt;height:55.7pt;z-index:251657728;visibility:visible;mso-wrap-distance-left:19.56pt;mso-wrap-distance-top:10.56pt;mso-wrap-distance-right:25.95pt;mso-wrap-distance-bottom:28.61pt;mso-position-horizontal-relative:text;mso-position-vertical-relative:text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">
            <v:imagedata r:id="rId7" o:title=""/>
            <o:lock v:ext="edit" aspectratio="f"/>
            <w10:wrap type="square"/>
          </v:shape>
        </w:pict>
      </w:r>
      <w:r>
        <w:t>Avd. de la Constitución nº 50 (San Isidro de Níjar)</w:t>
      </w:r>
    </w:p>
    <w:p w:rsidR="0076081B" w:rsidRDefault="0076081B" w:rsidP="0088380C">
      <w:pPr>
        <w:jc w:val="center"/>
        <w:rPr>
          <w:noProof/>
          <w:color w:val="00FF00"/>
          <w:sz w:val="44"/>
          <w:lang w:eastAsia="es-ES"/>
        </w:rPr>
      </w:pPr>
      <w:r w:rsidRPr="0030469D">
        <w:rPr>
          <w:noProof/>
          <w:color w:val="00FF00"/>
          <w:sz w:val="44"/>
          <w:lang w:eastAsia="es-ES"/>
        </w:rPr>
        <w:pict>
          <v:shape id="Objeto 15" o:spid="_x0000_i1029" type="#_x0000_t75" style="width:425.25pt;height:103.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">
            <v:imagedata r:id="rId8" o:title="" croptop="-8290f" cropbottom="-3639f" cropleft="-1896f" cropright="-2679f"/>
            <o:lock v:ext="edit" aspectratio="f"/>
          </v:shape>
        </w:pict>
      </w:r>
    </w:p>
    <w:p w:rsidR="0076081B" w:rsidRDefault="0076081B" w:rsidP="0088380C">
      <w:pPr>
        <w:jc w:val="center"/>
        <w:rPr>
          <w:noProof/>
          <w:color w:val="00FF00"/>
          <w:sz w:val="44"/>
          <w:lang w:eastAsia="es-ES"/>
        </w:rPr>
      </w:pPr>
      <w:r w:rsidRPr="0030469D">
        <w:rPr>
          <w:noProof/>
          <w:color w:val="00FF00"/>
          <w:sz w:val="44"/>
          <w:lang w:eastAsia="es-ES"/>
        </w:rPr>
        <w:pict>
          <v:shape id="17 Imagen" o:spid="_x0000_i1030" type="#_x0000_t75" alt="Imagen Aprende a Financiarte.jpg" style="width:381pt;height:151.5pt;visibility:visible">
            <v:imagedata r:id="rId9" o:title=""/>
          </v:shape>
        </w:pict>
      </w:r>
    </w:p>
    <w:p w:rsidR="0076081B" w:rsidRDefault="0076081B" w:rsidP="0088380C">
      <w:pPr>
        <w:jc w:val="center"/>
        <w:rPr>
          <w:b/>
          <w:sz w:val="44"/>
        </w:rPr>
      </w:pPr>
      <w:hyperlink r:id="rId10" w:history="1">
        <w:r w:rsidRPr="00D80784">
          <w:rPr>
            <w:rStyle w:val="Hyperlink"/>
            <w:color w:val="00FF00"/>
            <w:sz w:val="44"/>
            <w:u w:val="none"/>
          </w:rPr>
          <w:t>www.aprendea</w:t>
        </w:r>
        <w:r w:rsidRPr="00606511">
          <w:rPr>
            <w:rStyle w:val="Hyperlink"/>
            <w:b/>
            <w:color w:val="00FF00"/>
            <w:sz w:val="44"/>
            <w:u w:val="none"/>
          </w:rPr>
          <w:t>financiarte</w:t>
        </w:r>
      </w:hyperlink>
      <w:r w:rsidRPr="00D80784">
        <w:rPr>
          <w:color w:val="00FF00"/>
          <w:sz w:val="44"/>
        </w:rPr>
        <w:t>.com</w:t>
      </w:r>
      <w:r w:rsidRPr="0088380C">
        <w:rPr>
          <w:b/>
          <w:sz w:val="44"/>
        </w:rPr>
        <w:t xml:space="preserve"> </w:t>
      </w:r>
    </w:p>
    <w:p w:rsidR="0076081B" w:rsidRPr="00BC31D0" w:rsidRDefault="0076081B" w:rsidP="00BC31D0">
      <w:pPr>
        <w:jc w:val="center"/>
        <w:rPr>
          <w:b/>
          <w:sz w:val="44"/>
        </w:rPr>
      </w:pPr>
      <w:r w:rsidRPr="00D80784">
        <w:rPr>
          <w:b/>
          <w:sz w:val="44"/>
        </w:rPr>
        <w:t>TE HACEMOS EL CAMINO MÁS FÁCIL</w:t>
      </w:r>
    </w:p>
    <w:sectPr w:rsidR="0076081B" w:rsidRPr="00BC31D0" w:rsidSect="00BC31D0">
      <w:footerReference w:type="first" r:id="rId11"/>
      <w:pgSz w:w="11906" w:h="16838" w:code="9"/>
      <w:pgMar w:top="1134" w:right="1701" w:bottom="141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081B" w:rsidRDefault="0076081B" w:rsidP="00325564">
      <w:pPr>
        <w:spacing w:after="0" w:line="240" w:lineRule="auto"/>
      </w:pPr>
      <w:r>
        <w:separator/>
      </w:r>
    </w:p>
  </w:endnote>
  <w:endnote w:type="continuationSeparator" w:id="0">
    <w:p w:rsidR="0076081B" w:rsidRDefault="0076081B" w:rsidP="00325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081B" w:rsidRDefault="0076081B" w:rsidP="0030469D">
    <w:pPr>
      <w:pStyle w:val="Footer"/>
      <w:tabs>
        <w:tab w:val="clear" w:pos="8504"/>
      </w:tabs>
    </w:pPr>
    <w:r w:rsidRPr="00C2519D"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1 Imagen" o:spid="_x0000_i1027" type="#_x0000_t75" alt="2014 Logo Aprende a Financiarte.jpg" style="width:129.75pt;height:38.25pt;visibility:visible">
          <v:imagedata r:id="rId1" o:title=""/>
        </v:shape>
      </w:pict>
    </w:r>
    <w:r>
      <w:tab/>
    </w:r>
    <w:r>
      <w:rPr>
        <w:noProof/>
        <w:lang w:eastAsia="es-ES"/>
      </w:rPr>
      <w:t xml:space="preserve"> </w:t>
    </w:r>
    <w:r w:rsidRPr="00C2519D">
      <w:rPr>
        <w:noProof/>
        <w:lang w:eastAsia="es-ES"/>
      </w:rPr>
      <w:pict>
        <v:shape id="0 Imagen" o:spid="_x0000_i1028" type="#_x0000_t75" alt="023 Camara de Almeria - CMYK-600.jpg" style="width:111.75pt;height:33pt;visibility:visible">
          <v:imagedata r:id="rId2" o:title="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081B" w:rsidRDefault="0076081B" w:rsidP="00325564">
      <w:pPr>
        <w:spacing w:after="0" w:line="240" w:lineRule="auto"/>
      </w:pPr>
      <w:r>
        <w:separator/>
      </w:r>
    </w:p>
  </w:footnote>
  <w:footnote w:type="continuationSeparator" w:id="0">
    <w:p w:rsidR="0076081B" w:rsidRDefault="0076081B" w:rsidP="003255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25564"/>
    <w:rsid w:val="00035F72"/>
    <w:rsid w:val="001F1ABE"/>
    <w:rsid w:val="002843B0"/>
    <w:rsid w:val="0030469D"/>
    <w:rsid w:val="00325564"/>
    <w:rsid w:val="00374084"/>
    <w:rsid w:val="003B30FE"/>
    <w:rsid w:val="003B3146"/>
    <w:rsid w:val="003C54CE"/>
    <w:rsid w:val="00466B99"/>
    <w:rsid w:val="005125F2"/>
    <w:rsid w:val="0056002C"/>
    <w:rsid w:val="00606511"/>
    <w:rsid w:val="0076081B"/>
    <w:rsid w:val="007770BC"/>
    <w:rsid w:val="00826236"/>
    <w:rsid w:val="0088380C"/>
    <w:rsid w:val="008E2C24"/>
    <w:rsid w:val="0091402B"/>
    <w:rsid w:val="00A20719"/>
    <w:rsid w:val="00B16EB5"/>
    <w:rsid w:val="00BC31D0"/>
    <w:rsid w:val="00BE6671"/>
    <w:rsid w:val="00C02DFB"/>
    <w:rsid w:val="00C2519D"/>
    <w:rsid w:val="00C71708"/>
    <w:rsid w:val="00CA6272"/>
    <w:rsid w:val="00D80784"/>
    <w:rsid w:val="00D95647"/>
    <w:rsid w:val="00DD5AE0"/>
    <w:rsid w:val="00F968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0719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25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2556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3255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325564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3255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325564"/>
    <w:rPr>
      <w:rFonts w:cs="Times New Roman"/>
    </w:rPr>
  </w:style>
  <w:style w:type="character" w:styleId="Hyperlink">
    <w:name w:val="Hyperlink"/>
    <w:basedOn w:val="DefaultParagraphFont"/>
    <w:uiPriority w:val="99"/>
    <w:rsid w:val="00D80784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yperlink" Target="http://www.aprendeafinanciarte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</Pages>
  <Words>34</Words>
  <Characters>191</Characters>
  <Application>Microsoft Office Outlook</Application>
  <DocSecurity>0</DocSecurity>
  <Lines>0</Lines>
  <Paragraphs>0</Paragraphs>
  <ScaleCrop>false</ScaleCrop>
  <Company>CELEMIN FORMACION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Fundacion</cp:lastModifiedBy>
  <cp:revision>2</cp:revision>
  <cp:lastPrinted>2015-03-09T17:05:00Z</cp:lastPrinted>
  <dcterms:created xsi:type="dcterms:W3CDTF">2015-04-20T11:15:00Z</dcterms:created>
  <dcterms:modified xsi:type="dcterms:W3CDTF">2015-04-20T11:15:00Z</dcterms:modified>
</cp:coreProperties>
</file>