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CB6" w:rsidRPr="00A01C17" w:rsidRDefault="00016CB6" w:rsidP="00B616D2">
      <w:pPr>
        <w:rPr>
          <w:rFonts w:ascii="Arial" w:hAnsi="Arial" w:cs="Arial"/>
          <w:b/>
          <w:color w:val="7F7F7F"/>
          <w:sz w:val="28"/>
          <w:szCs w:val="28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5" o:spid="_x0000_s1028" type="#_x0000_t75" alt="LOGO AE-CEICE+ IAM (v" style="position:absolute;left:0;text-align:left;margin-left:82.5pt;margin-top:396pt;width:309.2pt;height:68.95pt;z-index:251658240;visibility:visible">
            <v:imagedata r:id="rId7" o:title=""/>
            <w10:wrap type="square"/>
          </v:shape>
        </w:pict>
      </w:r>
      <w:r>
        <w:rPr>
          <w:noProof/>
          <w:lang w:eastAsia="es-ES"/>
        </w:rPr>
        <w:pict>
          <v:shape id="Imagen 16" o:spid="_x0000_s1029" type="#_x0000_t75" alt="imagen gris clara" style="position:absolute;left:0;text-align:left;margin-left:-3.05pt;margin-top:396.05pt;width:43.9pt;height:45.5pt;z-index:251659264;visibility:visible">
            <v:imagedata r:id="rId8" o:title=""/>
            <w10:wrap type="square"/>
          </v:shape>
        </w:pict>
      </w: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08.45pt;margin-top:252.5pt;width:278.05pt;height:189.05pt;z-index:251656192" filled="f" stroked="f">
            <v:textbox style="mso-next-textbox:#_x0000_s1030">
              <w:txbxContent>
                <w:p w:rsidR="00016CB6" w:rsidRPr="00154D3A" w:rsidRDefault="00016CB6">
                  <w:pPr>
                    <w:rPr>
                      <w:color w:val="auto"/>
                      <w:sz w:val="56"/>
                    </w:rPr>
                  </w:pPr>
                </w:p>
                <w:p w:rsidR="00016CB6" w:rsidRPr="00154D3A" w:rsidRDefault="00016CB6" w:rsidP="006B7F65">
                  <w:pPr>
                    <w:outlineLvl w:val="0"/>
                    <w:rPr>
                      <w:b/>
                      <w:sz w:val="56"/>
                    </w:rPr>
                  </w:pPr>
                  <w:r w:rsidRPr="00154D3A">
                    <w:rPr>
                      <w:rFonts w:ascii="Verdana" w:hAnsi="Verdana"/>
                      <w:b/>
                      <w:sz w:val="72"/>
                      <w:szCs w:val="48"/>
                    </w:rPr>
                    <w:t xml:space="preserve"> </w:t>
                  </w:r>
                  <w:r>
                    <w:rPr>
                      <w:b/>
                    </w:rPr>
                    <w:t xml:space="preserve">CÓMO MOTIVAR </w:t>
                  </w:r>
                  <w:smartTag w:uri="urn:schemas-microsoft-com:office:smarttags" w:element="PersonName">
                    <w:smartTagPr>
                      <w:attr w:name="ProductID" w:val="LA COOPERACION ENTRE"/>
                    </w:smartTagPr>
                    <w:r>
                      <w:rPr>
                        <w:b/>
                      </w:rPr>
                      <w:t>LA COOPERACION ENTRE</w:t>
                    </w:r>
                  </w:smartTag>
                  <w:r>
                    <w:rPr>
                      <w:b/>
                    </w:rPr>
                    <w:t xml:space="preserve"> EMPRESARIAS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Imagen 10" o:spid="_x0000_s1031" type="#_x0000_t75" alt="andaluciasemueve" style="position:absolute;left:0;text-align:left;margin-left:408.45pt;margin-top:212.4pt;width:70.5pt;height:35.1pt;z-index:-251659264;visibility:visible">
            <v:imagedata r:id="rId9" o:title=""/>
          </v:shape>
        </w:pict>
      </w:r>
      <w:r>
        <w:rPr>
          <w:noProof/>
          <w:lang w:eastAsia="es-ES"/>
        </w:rPr>
        <w:pict>
          <v:shape id="_x0000_s1032" type="#_x0000_t202" style="position:absolute;left:0;text-align:left;margin-left:4.3pt;margin-top:-48.55pt;width:280pt;height:167.35pt;z-index:251655168" filled="f" stroked="f">
            <v:textbox style="mso-next-textbox:#_x0000_s1032">
              <w:txbxContent>
                <w:p w:rsidR="00016CB6" w:rsidRPr="003D5CF2" w:rsidRDefault="00016CB6" w:rsidP="00283104">
                  <w:pPr>
                    <w:pStyle w:val="destacado-fecha"/>
                    <w:rPr>
                      <w:b/>
                      <w:i/>
                      <w:sz w:val="30"/>
                      <w:szCs w:val="30"/>
                      <w:lang w:val="es-ES"/>
                    </w:rPr>
                  </w:pPr>
                  <w:r w:rsidRPr="003D5CF2">
                    <w:rPr>
                      <w:b/>
                      <w:i/>
                      <w:sz w:val="30"/>
                      <w:szCs w:val="30"/>
                      <w:lang w:val="es-ES"/>
                    </w:rPr>
                    <w:t>CADE HUÉRCAL-OVERA</w:t>
                  </w:r>
                </w:p>
                <w:p w:rsidR="00016CB6" w:rsidRPr="003D5CF2" w:rsidRDefault="00016CB6" w:rsidP="00283104">
                  <w:pPr>
                    <w:pStyle w:val="destacado-fecha"/>
                    <w:rPr>
                      <w:b/>
                      <w:sz w:val="24"/>
                      <w:lang w:val="es-ES"/>
                    </w:rPr>
                  </w:pPr>
                  <w:r w:rsidRPr="003D5CF2">
                    <w:rPr>
                      <w:b/>
                      <w:i/>
                      <w:sz w:val="30"/>
                      <w:szCs w:val="30"/>
                      <w:lang w:val="es-ES"/>
                    </w:rPr>
                    <w:t xml:space="preserve">Calle Doctor Jiménez Díaz, 22 Bajo </w:t>
                  </w:r>
                </w:p>
                <w:p w:rsidR="00016CB6" w:rsidRPr="003D5CF2" w:rsidRDefault="00016CB6" w:rsidP="00A80E4B">
                  <w:pPr>
                    <w:pStyle w:val="destacado-fecha"/>
                    <w:rPr>
                      <w:b/>
                      <w:lang w:val="es-ES"/>
                    </w:rPr>
                  </w:pPr>
                  <w:r w:rsidRPr="003D5CF2">
                    <w:rPr>
                      <w:b/>
                      <w:lang w:val="es-ES"/>
                    </w:rPr>
                    <w:t>Huércal-Overa</w:t>
                  </w:r>
                </w:p>
                <w:p w:rsidR="00016CB6" w:rsidRPr="003D5CF2" w:rsidRDefault="00016CB6" w:rsidP="00A80E4B">
                  <w:pPr>
                    <w:pStyle w:val="destacado-fecha"/>
                    <w:rPr>
                      <w:b/>
                      <w:lang w:val="es-ES"/>
                    </w:rPr>
                  </w:pPr>
                </w:p>
                <w:p w:rsidR="00016CB6" w:rsidRPr="003D5CF2" w:rsidRDefault="00016CB6" w:rsidP="00A80E4B">
                  <w:pPr>
                    <w:pStyle w:val="destacado-fecha"/>
                    <w:rPr>
                      <w:b/>
                      <w:lang w:val="es-ES"/>
                    </w:rPr>
                  </w:pPr>
                  <w:r w:rsidRPr="003D5CF2">
                    <w:rPr>
                      <w:b/>
                      <w:lang w:val="es-ES"/>
                    </w:rPr>
                    <w:t>10:00 h-11:30 h</w:t>
                  </w:r>
                </w:p>
                <w:p w:rsidR="00016CB6" w:rsidRPr="003D5CF2" w:rsidRDefault="00016CB6" w:rsidP="00A80E4B">
                  <w:pPr>
                    <w:pStyle w:val="destacado-fecha"/>
                    <w:spacing w:line="540" w:lineRule="exact"/>
                    <w:rPr>
                      <w:b/>
                      <w:sz w:val="58"/>
                      <w:szCs w:val="58"/>
                      <w:lang w:val="es-ES"/>
                    </w:rPr>
                  </w:pPr>
                  <w:r w:rsidRPr="003D5CF2">
                    <w:rPr>
                      <w:b/>
                      <w:sz w:val="58"/>
                      <w:szCs w:val="58"/>
                      <w:lang w:val="es-ES"/>
                    </w:rPr>
                    <w:t>25</w:t>
                  </w:r>
                </w:p>
                <w:p w:rsidR="00016CB6" w:rsidRPr="003D5CF2" w:rsidRDefault="00016CB6" w:rsidP="00A80E4B">
                  <w:pPr>
                    <w:pStyle w:val="destacado-fecha"/>
                    <w:rPr>
                      <w:b/>
                      <w:lang w:val="es-ES"/>
                    </w:rPr>
                  </w:pPr>
                  <w:r w:rsidRPr="003D5CF2">
                    <w:rPr>
                      <w:b/>
                      <w:lang w:val="es-ES"/>
                    </w:rPr>
                    <w:t>SEPTIEMBRE</w:t>
                  </w:r>
                </w:p>
                <w:p w:rsidR="00016CB6" w:rsidRPr="003D5CF2" w:rsidRDefault="00016CB6" w:rsidP="00A80E4B">
                  <w:pPr>
                    <w:pStyle w:val="destacado-fecha"/>
                    <w:rPr>
                      <w:b/>
                      <w:lang w:val="es-ES"/>
                    </w:rPr>
                  </w:pPr>
                  <w:r w:rsidRPr="003D5CF2">
                    <w:rPr>
                      <w:b/>
                      <w:lang w:val="es-ES"/>
                    </w:rPr>
                    <w:t>2013</w:t>
                  </w:r>
                  <w:r w:rsidRPr="003D5CF2">
                    <w:rPr>
                      <w:b/>
                      <w:lang w:val="es-ES"/>
                    </w:rPr>
                    <w:br/>
                  </w:r>
                </w:p>
              </w:txbxContent>
            </v:textbox>
          </v:shape>
        </w:pict>
      </w:r>
      <w:r>
        <w:br w:type="page"/>
      </w:r>
      <w:r w:rsidRPr="00A01C17">
        <w:rPr>
          <w:rFonts w:ascii="Arial" w:hAnsi="Arial" w:cs="Arial"/>
          <w:b/>
          <w:color w:val="7F7F7F"/>
          <w:sz w:val="28"/>
          <w:szCs w:val="28"/>
        </w:rPr>
        <w:t>INTRODUCCIÓN</w:t>
      </w:r>
    </w:p>
    <w:p w:rsidR="00016CB6" w:rsidRPr="00D468C2" w:rsidRDefault="00016CB6" w:rsidP="00B616D2">
      <w:pPr>
        <w:pStyle w:val="cuerpo-1columna"/>
        <w:spacing w:line="240" w:lineRule="auto"/>
        <w:ind w:left="0"/>
        <w:jc w:val="both"/>
        <w:rPr>
          <w:rFonts w:ascii="Arial" w:hAnsi="Arial" w:cs="Arial"/>
          <w:color w:val="7F7F7F"/>
          <w:sz w:val="22"/>
          <w:szCs w:val="22"/>
        </w:rPr>
      </w:pPr>
      <w:r>
        <w:rPr>
          <w:noProof/>
          <w:lang w:val="es-ES"/>
        </w:rPr>
        <w:pict>
          <v:shape id="_x0000_s1033" type="#_x0000_t202" style="position:absolute;left:0;text-align:left;margin-left:-44pt;margin-top:-77.8pt;width:768.7pt;height:36pt;z-index:251660288" filled="f" stroked="f">
            <v:textbox style="mso-next-textbox:#_x0000_s1033">
              <w:txbxContent>
                <w:p w:rsidR="00016CB6" w:rsidRPr="00E44D87" w:rsidRDefault="00016CB6" w:rsidP="00B616D2"/>
              </w:txbxContent>
            </v:textbox>
          </v:shape>
        </w:pict>
      </w:r>
    </w:p>
    <w:p w:rsidR="00016CB6" w:rsidRPr="00D468C2" w:rsidRDefault="00016CB6" w:rsidP="00B616D2">
      <w:pPr>
        <w:pStyle w:val="cuerpo-1columna"/>
        <w:spacing w:line="240" w:lineRule="auto"/>
        <w:ind w:left="0"/>
        <w:jc w:val="both"/>
        <w:rPr>
          <w:rFonts w:ascii="Arial" w:hAnsi="Arial" w:cs="Arial"/>
          <w:color w:val="7F7F7F"/>
          <w:sz w:val="22"/>
          <w:szCs w:val="22"/>
        </w:rPr>
      </w:pPr>
      <w:r w:rsidRPr="00D468C2">
        <w:rPr>
          <w:rFonts w:ascii="Arial" w:hAnsi="Arial" w:cs="Arial"/>
          <w:color w:val="7F7F7F"/>
          <w:sz w:val="22"/>
          <w:szCs w:val="22"/>
        </w:rPr>
        <w:t xml:space="preserve">Andalucía Emprende, Fundación Pública Andaluza y el Instituto Andaluz de </w:t>
      </w:r>
      <w:smartTag w:uri="urn:schemas-microsoft-com:office:smarttags" w:element="PersonName">
        <w:smartTagPr>
          <w:attr w:name="ProductID" w:val="la Mujer"/>
        </w:smartTagPr>
        <w:r w:rsidRPr="00D468C2">
          <w:rPr>
            <w:rFonts w:ascii="Arial" w:hAnsi="Arial" w:cs="Arial"/>
            <w:color w:val="7F7F7F"/>
            <w:sz w:val="22"/>
            <w:szCs w:val="22"/>
          </w:rPr>
          <w:t>la Mujer</w:t>
        </w:r>
      </w:smartTag>
      <w:r w:rsidRPr="00D468C2">
        <w:rPr>
          <w:rFonts w:ascii="Arial" w:hAnsi="Arial" w:cs="Arial"/>
          <w:color w:val="7F7F7F"/>
          <w:sz w:val="22"/>
          <w:szCs w:val="22"/>
        </w:rPr>
        <w:t xml:space="preserve"> en desarrollo de una estrategia de “mainstreaming” o de integración de la perspectiva de género en las políticas de fomento de la cultura emprendedora y el desarrollo empresarial, ponen en marcha conjuntamente en 2008, el PROGRAMA SERVICIOS DE ASESORAMIENTO A EMPRENDEDORAS Y EMPRESARIAS, desde el que se ofrece información, sensibilización, formación, asistencia técnica y acompañamiento individualizado a mujeres emprendedoras y empresarias. </w:t>
      </w:r>
    </w:p>
    <w:p w:rsidR="00016CB6" w:rsidRPr="00A01C17" w:rsidRDefault="00016CB6" w:rsidP="00B616D2">
      <w:pPr>
        <w:pStyle w:val="TITULO-interior"/>
        <w:spacing w:line="36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A01C17">
        <w:rPr>
          <w:rFonts w:ascii="Arial" w:hAnsi="Arial" w:cs="Arial"/>
          <w:b/>
          <w:color w:val="7F7F7F"/>
          <w:sz w:val="28"/>
          <w:szCs w:val="28"/>
        </w:rPr>
        <w:t>CONTENIDOS</w:t>
      </w:r>
    </w:p>
    <w:p w:rsidR="00016CB6" w:rsidRPr="000E0F78" w:rsidRDefault="00016CB6" w:rsidP="00B616D2">
      <w:pPr>
        <w:pStyle w:val="Default"/>
        <w:numPr>
          <w:ilvl w:val="0"/>
          <w:numId w:val="3"/>
        </w:numPr>
        <w:jc w:val="both"/>
        <w:rPr>
          <w:color w:val="808080"/>
          <w:sz w:val="22"/>
          <w:szCs w:val="22"/>
        </w:rPr>
      </w:pPr>
      <w:bookmarkStart w:id="0" w:name="OLE_LINK3"/>
      <w:bookmarkStart w:id="1" w:name="OLE_LINK4"/>
      <w:r w:rsidRPr="000E0F78">
        <w:rPr>
          <w:color w:val="808080"/>
          <w:sz w:val="22"/>
          <w:szCs w:val="22"/>
        </w:rPr>
        <w:t xml:space="preserve">Se obtendrá un conocimiento práctico sobre las posibilidades de emprender. </w:t>
      </w:r>
    </w:p>
    <w:p w:rsidR="00016CB6" w:rsidRPr="00EC0E19" w:rsidRDefault="00016CB6" w:rsidP="00B616D2">
      <w:pPr>
        <w:pStyle w:val="Default"/>
        <w:numPr>
          <w:ilvl w:val="0"/>
          <w:numId w:val="3"/>
        </w:numPr>
        <w:jc w:val="both"/>
        <w:rPr>
          <w:color w:val="808080"/>
          <w:sz w:val="22"/>
          <w:szCs w:val="22"/>
        </w:rPr>
      </w:pPr>
      <w:r w:rsidRPr="000E0F78">
        <w:rPr>
          <w:color w:val="808080"/>
          <w:sz w:val="22"/>
          <w:szCs w:val="22"/>
        </w:rPr>
        <w:t>Se verán los distintos programas de apoyo a las emprendedoras, con especial dedicación a las posibilidades que ofrece</w:t>
      </w:r>
      <w:r w:rsidRPr="00814002">
        <w:rPr>
          <w:rFonts w:ascii="Tahoma" w:hAnsi="Tahoma" w:cs="Tahoma"/>
        </w:rPr>
        <w:t xml:space="preserve"> </w:t>
      </w:r>
      <w:smartTag w:uri="urn:schemas-microsoft-com:office:smarttags" w:element="PersonName">
        <w:smartTagPr>
          <w:attr w:name="ProductID" w:val="la Red"/>
        </w:smartTagPr>
        <w:r w:rsidRPr="00EC0E19">
          <w:rPr>
            <w:color w:val="808080"/>
            <w:sz w:val="22"/>
            <w:szCs w:val="22"/>
          </w:rPr>
          <w:t>la Red</w:t>
        </w:r>
      </w:smartTag>
      <w:r w:rsidRPr="00EC0E19">
        <w:rPr>
          <w:color w:val="808080"/>
          <w:sz w:val="22"/>
          <w:szCs w:val="22"/>
        </w:rPr>
        <w:t xml:space="preserve"> de Cooperación de Emprendedoras. </w:t>
      </w:r>
    </w:p>
    <w:p w:rsidR="00016CB6" w:rsidRPr="00EC0E19" w:rsidRDefault="00016CB6" w:rsidP="00B616D2">
      <w:pPr>
        <w:pStyle w:val="Default"/>
        <w:numPr>
          <w:ilvl w:val="0"/>
          <w:numId w:val="3"/>
        </w:numPr>
        <w:jc w:val="both"/>
        <w:rPr>
          <w:color w:val="808080"/>
          <w:sz w:val="22"/>
          <w:szCs w:val="22"/>
        </w:rPr>
      </w:pPr>
      <w:r w:rsidRPr="00EC0E19">
        <w:rPr>
          <w:color w:val="808080"/>
          <w:sz w:val="22"/>
          <w:szCs w:val="22"/>
        </w:rPr>
        <w:t xml:space="preserve">Inscripción online en </w:t>
      </w:r>
      <w:smartTag w:uri="urn:schemas-microsoft-com:office:smarttags" w:element="PersonName">
        <w:smartTagPr>
          <w:attr w:name="ProductID" w:val="la Red"/>
        </w:smartTagPr>
        <w:r w:rsidRPr="00EC0E19">
          <w:rPr>
            <w:color w:val="808080"/>
            <w:sz w:val="22"/>
            <w:szCs w:val="22"/>
          </w:rPr>
          <w:t>la Red</w:t>
        </w:r>
      </w:smartTag>
      <w:r w:rsidRPr="00EC0E19">
        <w:rPr>
          <w:color w:val="808080"/>
          <w:sz w:val="22"/>
          <w:szCs w:val="22"/>
        </w:rPr>
        <w:t xml:space="preserve"> de Cooperación de Emprendedoras. </w:t>
      </w:r>
    </w:p>
    <w:bookmarkEnd w:id="0"/>
    <w:bookmarkEnd w:id="1"/>
    <w:p w:rsidR="00016CB6" w:rsidRDefault="00016CB6" w:rsidP="00B616D2">
      <w:pPr>
        <w:pStyle w:val="cuerpo-1columna-negro"/>
      </w:pPr>
    </w:p>
    <w:p w:rsidR="00016CB6" w:rsidRPr="00A01C17" w:rsidRDefault="00016CB6" w:rsidP="00B616D2">
      <w:pPr>
        <w:pStyle w:val="cuerpogris"/>
        <w:jc w:val="center"/>
        <w:rPr>
          <w:rFonts w:ascii="Arial" w:hAnsi="Arial" w:cs="Arial"/>
          <w:b/>
          <w:sz w:val="28"/>
          <w:szCs w:val="28"/>
        </w:rPr>
      </w:pPr>
      <w:r w:rsidRPr="00A01C17">
        <w:rPr>
          <w:rFonts w:ascii="Arial" w:hAnsi="Arial" w:cs="Arial"/>
          <w:b/>
          <w:sz w:val="28"/>
          <w:szCs w:val="28"/>
        </w:rPr>
        <w:t>OBJETIVOS</w:t>
      </w:r>
    </w:p>
    <w:p w:rsidR="00016CB6" w:rsidRPr="00D468C2" w:rsidRDefault="00016CB6" w:rsidP="00B616D2">
      <w:pPr>
        <w:pStyle w:val="cuerpogris"/>
        <w:ind w:left="426"/>
        <w:rPr>
          <w:rFonts w:ascii="Arial" w:hAnsi="Arial" w:cs="Arial"/>
          <w:sz w:val="22"/>
        </w:rPr>
      </w:pPr>
    </w:p>
    <w:p w:rsidR="00016CB6" w:rsidRPr="00D468C2" w:rsidRDefault="00016CB6" w:rsidP="00B616D2">
      <w:pPr>
        <w:pStyle w:val="cuerpogris"/>
        <w:numPr>
          <w:ilvl w:val="0"/>
          <w:numId w:val="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Fomentar la cultura emprendedora y la incorporación de factores de competitividad en el tejido empresarial.</w:t>
      </w:r>
    </w:p>
    <w:p w:rsidR="00016CB6" w:rsidRPr="00D468C2" w:rsidRDefault="00016CB6" w:rsidP="00B616D2">
      <w:pPr>
        <w:pStyle w:val="cuerpogris"/>
        <w:numPr>
          <w:ilvl w:val="0"/>
          <w:numId w:val="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Favorecer el desarrollo económico local.</w:t>
      </w:r>
    </w:p>
    <w:p w:rsidR="00016CB6" w:rsidRPr="00D468C2" w:rsidRDefault="00016CB6" w:rsidP="00B616D2">
      <w:pPr>
        <w:pStyle w:val="TITULO-col2"/>
        <w:spacing w:line="240" w:lineRule="auto"/>
        <w:ind w:left="0"/>
        <w:jc w:val="both"/>
        <w:rPr>
          <w:rFonts w:ascii="Arial" w:hAnsi="Arial" w:cs="Arial"/>
          <w:color w:val="7F7F7F"/>
          <w:sz w:val="22"/>
        </w:rPr>
      </w:pPr>
    </w:p>
    <w:p w:rsidR="00016CB6" w:rsidRPr="00A01C17" w:rsidRDefault="00016CB6" w:rsidP="00B616D2">
      <w:pPr>
        <w:pStyle w:val="TITULO-col2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A01C17">
        <w:rPr>
          <w:rFonts w:ascii="Arial" w:hAnsi="Arial" w:cs="Arial"/>
          <w:b/>
          <w:color w:val="7F7F7F"/>
          <w:sz w:val="28"/>
          <w:szCs w:val="28"/>
        </w:rPr>
        <w:t>DESTINATARIAS</w:t>
      </w:r>
    </w:p>
    <w:p w:rsidR="00016CB6" w:rsidRPr="00D468C2" w:rsidRDefault="00016CB6" w:rsidP="00B616D2">
      <w:pPr>
        <w:pStyle w:val="TITULO-col2"/>
        <w:spacing w:line="240" w:lineRule="auto"/>
        <w:ind w:left="0"/>
        <w:jc w:val="both"/>
        <w:rPr>
          <w:rFonts w:ascii="Arial" w:hAnsi="Arial" w:cs="Arial"/>
          <w:color w:val="7F7F7F"/>
          <w:sz w:val="22"/>
        </w:rPr>
      </w:pPr>
    </w:p>
    <w:p w:rsidR="00016CB6" w:rsidRPr="00D468C2" w:rsidRDefault="00016CB6" w:rsidP="00B616D2">
      <w:pPr>
        <w:pStyle w:val="cuerpogris"/>
        <w:numPr>
          <w:ilvl w:val="0"/>
          <w:numId w:val="4"/>
        </w:numPr>
        <w:rPr>
          <w:rFonts w:ascii="Arial" w:hAnsi="Arial" w:cs="Arial"/>
          <w:sz w:val="22"/>
        </w:rPr>
      </w:pPr>
      <w:r w:rsidRPr="00D468C2">
        <w:rPr>
          <w:rFonts w:ascii="Arial" w:hAnsi="Arial" w:cs="Arial"/>
          <w:sz w:val="22"/>
        </w:rPr>
        <w:t xml:space="preserve">Emprendedoras que tienen una idea de negocio y han tomado la decisión de </w:t>
      </w:r>
      <w:r>
        <w:rPr>
          <w:rFonts w:ascii="Arial" w:hAnsi="Arial" w:cs="Arial"/>
          <w:sz w:val="22"/>
        </w:rPr>
        <w:t>llevarla a cabo</w:t>
      </w:r>
      <w:r w:rsidRPr="00D468C2">
        <w:rPr>
          <w:rFonts w:ascii="Arial" w:hAnsi="Arial" w:cs="Arial"/>
          <w:sz w:val="22"/>
        </w:rPr>
        <w:t>.</w:t>
      </w:r>
    </w:p>
    <w:p w:rsidR="00016CB6" w:rsidRDefault="00016CB6" w:rsidP="00B616D2">
      <w:pPr>
        <w:pStyle w:val="cuerpogris"/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Empresarias</w:t>
      </w:r>
      <w:r w:rsidRPr="00D468C2">
        <w:rPr>
          <w:rFonts w:ascii="Arial" w:hAnsi="Arial" w:cs="Arial"/>
          <w:sz w:val="22"/>
        </w:rPr>
        <w:t>.</w:t>
      </w:r>
    </w:p>
    <w:p w:rsidR="00016CB6" w:rsidRDefault="00016CB6" w:rsidP="00B616D2">
      <w:pPr>
        <w:pStyle w:val="cuerpogris"/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Desempleadas.</w:t>
      </w:r>
    </w:p>
    <w:p w:rsidR="00016CB6" w:rsidRPr="00D468C2" w:rsidRDefault="00016CB6" w:rsidP="00B616D2">
      <w:pPr>
        <w:pStyle w:val="cuerpogris"/>
        <w:ind w:left="66"/>
        <w:rPr>
          <w:rFonts w:ascii="Arial" w:hAnsi="Arial" w:cs="Arial"/>
          <w:sz w:val="22"/>
        </w:rPr>
      </w:pPr>
    </w:p>
    <w:p w:rsidR="00016CB6" w:rsidRDefault="00016CB6" w:rsidP="00B616D2">
      <w:pPr>
        <w:pStyle w:val="cuerpo-col2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016CB6" w:rsidRPr="00A01C17" w:rsidRDefault="00016CB6" w:rsidP="00B616D2">
      <w:pPr>
        <w:pStyle w:val="cuerpo-col2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A01C17">
        <w:rPr>
          <w:rFonts w:ascii="Arial" w:hAnsi="Arial" w:cs="Arial"/>
          <w:b/>
          <w:color w:val="7F7F7F"/>
          <w:sz w:val="28"/>
          <w:szCs w:val="28"/>
        </w:rPr>
        <w:t>METODOLOGÍA</w:t>
      </w:r>
    </w:p>
    <w:p w:rsidR="00016CB6" w:rsidRPr="00D468C2" w:rsidRDefault="00016CB6" w:rsidP="00B616D2">
      <w:pPr>
        <w:pStyle w:val="cuerpo-col2"/>
        <w:spacing w:line="240" w:lineRule="auto"/>
        <w:ind w:left="0"/>
        <w:jc w:val="both"/>
        <w:rPr>
          <w:rFonts w:ascii="Arial" w:hAnsi="Arial" w:cs="Arial"/>
          <w:color w:val="7F7F7F"/>
          <w:sz w:val="22"/>
          <w:szCs w:val="22"/>
        </w:rPr>
      </w:pPr>
    </w:p>
    <w:p w:rsidR="00016CB6" w:rsidRPr="00D468C2" w:rsidRDefault="00016CB6" w:rsidP="00B616D2">
      <w:pPr>
        <w:pStyle w:val="cuerpo-col2"/>
        <w:spacing w:line="240" w:lineRule="auto"/>
        <w:ind w:left="0"/>
        <w:jc w:val="both"/>
        <w:rPr>
          <w:rFonts w:ascii="Arial" w:hAnsi="Arial" w:cs="Arial"/>
          <w:color w:val="7F7F7F"/>
          <w:sz w:val="22"/>
          <w:szCs w:val="22"/>
        </w:rPr>
      </w:pPr>
      <w:r>
        <w:rPr>
          <w:rFonts w:ascii="Arial" w:hAnsi="Arial" w:cs="Arial"/>
          <w:color w:val="7F7F7F"/>
          <w:sz w:val="22"/>
          <w:szCs w:val="22"/>
        </w:rPr>
        <w:t>S</w:t>
      </w:r>
      <w:r w:rsidRPr="00D468C2">
        <w:rPr>
          <w:rFonts w:ascii="Arial" w:hAnsi="Arial" w:cs="Arial"/>
          <w:color w:val="7F7F7F"/>
          <w:sz w:val="22"/>
          <w:szCs w:val="22"/>
        </w:rPr>
        <w:t>e utilizará una metodología activa y participativa.</w:t>
      </w:r>
    </w:p>
    <w:p w:rsidR="00016CB6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016CB6" w:rsidRPr="00A01C17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A01C17">
        <w:rPr>
          <w:rFonts w:ascii="Arial" w:hAnsi="Arial" w:cs="Arial"/>
          <w:b/>
          <w:color w:val="7F7F7F"/>
          <w:sz w:val="28"/>
          <w:szCs w:val="28"/>
        </w:rPr>
        <w:t>CALENDARI</w:t>
      </w:r>
      <w:r>
        <w:rPr>
          <w:rFonts w:ascii="Arial" w:hAnsi="Arial" w:cs="Arial"/>
          <w:b/>
          <w:color w:val="7F7F7F"/>
          <w:sz w:val="28"/>
          <w:szCs w:val="28"/>
        </w:rPr>
        <w:t>O</w:t>
      </w:r>
    </w:p>
    <w:p w:rsidR="00016CB6" w:rsidRPr="00D468C2" w:rsidRDefault="00016CB6" w:rsidP="00B616D2">
      <w:pPr>
        <w:pStyle w:val="TITULO-coml3"/>
        <w:spacing w:line="240" w:lineRule="auto"/>
        <w:ind w:left="0"/>
        <w:jc w:val="both"/>
        <w:rPr>
          <w:rFonts w:ascii="Arial" w:hAnsi="Arial" w:cs="Arial"/>
          <w:color w:val="7F7F7F"/>
          <w:sz w:val="22"/>
        </w:rPr>
      </w:pPr>
    </w:p>
    <w:p w:rsidR="00016CB6" w:rsidRPr="00D468C2" w:rsidRDefault="00016CB6" w:rsidP="00B616D2">
      <w:pPr>
        <w:pStyle w:val="cuerpo-cil3"/>
        <w:spacing w:line="240" w:lineRule="auto"/>
        <w:ind w:left="0"/>
        <w:jc w:val="both"/>
        <w:rPr>
          <w:rFonts w:ascii="Arial" w:hAnsi="Arial" w:cs="Arial"/>
          <w:color w:val="999999"/>
          <w:sz w:val="22"/>
          <w:szCs w:val="22"/>
        </w:rPr>
      </w:pPr>
      <w:r>
        <w:rPr>
          <w:rFonts w:ascii="Arial" w:hAnsi="Arial" w:cs="Arial"/>
          <w:color w:val="999999"/>
          <w:sz w:val="22"/>
          <w:szCs w:val="22"/>
        </w:rPr>
        <w:t>25</w:t>
      </w:r>
      <w:r w:rsidRPr="00D468C2">
        <w:rPr>
          <w:rFonts w:ascii="Arial" w:hAnsi="Arial" w:cs="Arial"/>
          <w:color w:val="999999"/>
          <w:sz w:val="22"/>
          <w:szCs w:val="22"/>
        </w:rPr>
        <w:t xml:space="preserve"> de </w:t>
      </w:r>
      <w:r>
        <w:rPr>
          <w:rFonts w:ascii="Arial" w:hAnsi="Arial" w:cs="Arial"/>
          <w:color w:val="999999"/>
          <w:sz w:val="22"/>
          <w:szCs w:val="22"/>
        </w:rPr>
        <w:t>Septiembre</w:t>
      </w:r>
      <w:r w:rsidRPr="00D468C2">
        <w:rPr>
          <w:rFonts w:ascii="Arial" w:hAnsi="Arial" w:cs="Arial"/>
          <w:color w:val="999999"/>
          <w:sz w:val="22"/>
          <w:szCs w:val="22"/>
        </w:rPr>
        <w:t xml:space="preserve"> de 201</w:t>
      </w:r>
      <w:r>
        <w:rPr>
          <w:rFonts w:ascii="Arial" w:hAnsi="Arial" w:cs="Arial"/>
          <w:color w:val="999999"/>
          <w:sz w:val="22"/>
          <w:szCs w:val="22"/>
        </w:rPr>
        <w:t>3, de 10:00 a 11:3</w:t>
      </w:r>
      <w:r w:rsidRPr="00D468C2">
        <w:rPr>
          <w:rFonts w:ascii="Arial" w:hAnsi="Arial" w:cs="Arial"/>
          <w:color w:val="999999"/>
          <w:sz w:val="22"/>
          <w:szCs w:val="22"/>
        </w:rPr>
        <w:t xml:space="preserve">0 horas </w:t>
      </w:r>
    </w:p>
    <w:p w:rsidR="00016CB6" w:rsidRPr="00D468C2" w:rsidRDefault="00016CB6" w:rsidP="00B616D2">
      <w:pPr>
        <w:pStyle w:val="TITULO-coml3"/>
        <w:spacing w:line="240" w:lineRule="auto"/>
        <w:ind w:left="0"/>
        <w:jc w:val="both"/>
        <w:rPr>
          <w:rFonts w:ascii="Arial" w:hAnsi="Arial" w:cs="Arial"/>
          <w:color w:val="7F7F7F"/>
          <w:sz w:val="22"/>
          <w:lang w:val="es-ES_tradnl" w:eastAsia="es-ES"/>
        </w:rPr>
      </w:pPr>
    </w:p>
    <w:p w:rsidR="00016CB6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016CB6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016CB6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</w:p>
    <w:p w:rsidR="00016CB6" w:rsidRPr="00A01C17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A01C17">
        <w:rPr>
          <w:rFonts w:ascii="Arial" w:hAnsi="Arial" w:cs="Arial"/>
          <w:b/>
          <w:color w:val="7F7F7F"/>
          <w:sz w:val="28"/>
          <w:szCs w:val="28"/>
        </w:rPr>
        <w:t>LUGAR DE CELEBRACIÓN</w:t>
      </w:r>
    </w:p>
    <w:p w:rsidR="00016CB6" w:rsidRPr="00D468C2" w:rsidRDefault="00016CB6" w:rsidP="00B616D2">
      <w:pPr>
        <w:pStyle w:val="TITULO-coml3"/>
        <w:spacing w:line="240" w:lineRule="auto"/>
        <w:ind w:left="0"/>
        <w:jc w:val="both"/>
        <w:rPr>
          <w:rFonts w:ascii="Arial" w:hAnsi="Arial" w:cs="Arial"/>
          <w:color w:val="7F7F7F"/>
          <w:sz w:val="22"/>
        </w:rPr>
      </w:pPr>
    </w:p>
    <w:p w:rsidR="00016CB6" w:rsidRPr="00D468C2" w:rsidRDefault="00016CB6" w:rsidP="00B616D2">
      <w:pPr>
        <w:pStyle w:val="cuerpo-cil3"/>
        <w:spacing w:line="240" w:lineRule="auto"/>
        <w:ind w:left="0"/>
        <w:jc w:val="both"/>
        <w:rPr>
          <w:rFonts w:ascii="Arial" w:hAnsi="Arial" w:cs="Arial"/>
          <w:color w:val="808080"/>
          <w:sz w:val="22"/>
          <w:szCs w:val="22"/>
        </w:rPr>
      </w:pPr>
      <w:r w:rsidRPr="00D468C2">
        <w:rPr>
          <w:rFonts w:ascii="Arial" w:hAnsi="Arial" w:cs="Arial"/>
          <w:color w:val="808080"/>
          <w:sz w:val="22"/>
          <w:szCs w:val="22"/>
        </w:rPr>
        <w:t>C</w:t>
      </w:r>
      <w:r>
        <w:rPr>
          <w:rFonts w:ascii="Arial" w:hAnsi="Arial" w:cs="Arial"/>
          <w:color w:val="808080"/>
          <w:sz w:val="22"/>
          <w:szCs w:val="22"/>
        </w:rPr>
        <w:t>entro de Apoyo al Desarrollo Empresarial (CADE) Huércal-Overa</w:t>
      </w:r>
      <w:r w:rsidRPr="00D468C2">
        <w:rPr>
          <w:rFonts w:ascii="Arial" w:hAnsi="Arial" w:cs="Arial"/>
          <w:color w:val="808080"/>
          <w:sz w:val="22"/>
          <w:szCs w:val="22"/>
        </w:rPr>
        <w:t xml:space="preserve">, </w:t>
      </w:r>
      <w:r>
        <w:rPr>
          <w:rFonts w:ascii="Arial" w:hAnsi="Arial" w:cs="Arial"/>
          <w:color w:val="808080"/>
          <w:sz w:val="22"/>
          <w:szCs w:val="22"/>
        </w:rPr>
        <w:t>Calle Doctor Jimenez Díaz, 22 Bajo</w:t>
      </w:r>
      <w:r w:rsidRPr="00D468C2">
        <w:rPr>
          <w:rFonts w:ascii="Arial" w:hAnsi="Arial" w:cs="Arial"/>
          <w:color w:val="808080"/>
          <w:sz w:val="22"/>
          <w:szCs w:val="22"/>
        </w:rPr>
        <w:t xml:space="preserve">, </w:t>
      </w:r>
      <w:r>
        <w:rPr>
          <w:rFonts w:ascii="Arial" w:hAnsi="Arial" w:cs="Arial"/>
          <w:color w:val="808080"/>
          <w:sz w:val="22"/>
          <w:szCs w:val="22"/>
        </w:rPr>
        <w:t>Huércal-Overa,</w:t>
      </w:r>
      <w:r w:rsidRPr="00D468C2">
        <w:rPr>
          <w:rFonts w:ascii="Arial" w:hAnsi="Arial" w:cs="Arial"/>
          <w:color w:val="808080"/>
          <w:sz w:val="22"/>
          <w:szCs w:val="22"/>
        </w:rPr>
        <w:t xml:space="preserve"> Almería.</w:t>
      </w:r>
    </w:p>
    <w:p w:rsidR="00016CB6" w:rsidRPr="00D468C2" w:rsidRDefault="00016CB6" w:rsidP="00B616D2">
      <w:pPr>
        <w:pStyle w:val="cuerpo-cil3"/>
        <w:spacing w:line="240" w:lineRule="auto"/>
        <w:ind w:left="0"/>
        <w:jc w:val="both"/>
        <w:rPr>
          <w:rFonts w:ascii="Arial" w:hAnsi="Arial" w:cs="Arial"/>
          <w:color w:val="7F7F7F"/>
          <w:sz w:val="22"/>
          <w:szCs w:val="22"/>
        </w:rPr>
      </w:pPr>
    </w:p>
    <w:p w:rsidR="00016CB6" w:rsidRPr="00A01C17" w:rsidRDefault="00016CB6" w:rsidP="00B616D2">
      <w:pPr>
        <w:pStyle w:val="TITULO-coml3"/>
        <w:spacing w:line="240" w:lineRule="auto"/>
        <w:ind w:left="0"/>
        <w:jc w:val="center"/>
        <w:rPr>
          <w:rFonts w:ascii="Arial" w:hAnsi="Arial" w:cs="Arial"/>
          <w:b/>
          <w:color w:val="7F7F7F"/>
          <w:sz w:val="28"/>
          <w:szCs w:val="28"/>
        </w:rPr>
      </w:pPr>
      <w:r w:rsidRPr="00A01C17">
        <w:rPr>
          <w:rFonts w:ascii="Arial" w:hAnsi="Arial" w:cs="Arial"/>
          <w:b/>
          <w:color w:val="7F7F7F"/>
          <w:sz w:val="28"/>
          <w:szCs w:val="28"/>
        </w:rPr>
        <w:t>CONTACTO</w:t>
      </w:r>
    </w:p>
    <w:p w:rsidR="00016CB6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</w:rPr>
      </w:pPr>
    </w:p>
    <w:p w:rsidR="00016CB6" w:rsidRPr="00D468C2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</w:rPr>
      </w:pPr>
      <w:bookmarkStart w:id="2" w:name="OLE_LINK5"/>
      <w:bookmarkStart w:id="3" w:name="OLE_LINK6"/>
      <w:r w:rsidRPr="00D468C2">
        <w:rPr>
          <w:rFonts w:ascii="Arial" w:hAnsi="Arial" w:cs="Arial"/>
          <w:b w:val="0"/>
          <w:sz w:val="22"/>
          <w:szCs w:val="22"/>
        </w:rPr>
        <w:t xml:space="preserve">Centro de Apoyo al Desarrollo Empresarial CADE </w:t>
      </w:r>
      <w:r>
        <w:rPr>
          <w:rFonts w:ascii="Arial" w:hAnsi="Arial" w:cs="Arial"/>
          <w:b w:val="0"/>
          <w:sz w:val="22"/>
          <w:szCs w:val="22"/>
        </w:rPr>
        <w:t>Huércal-Overa</w:t>
      </w:r>
      <w:r w:rsidRPr="00D468C2">
        <w:rPr>
          <w:rFonts w:ascii="Arial" w:hAnsi="Arial" w:cs="Arial"/>
          <w:b w:val="0"/>
          <w:sz w:val="22"/>
          <w:szCs w:val="22"/>
        </w:rPr>
        <w:t xml:space="preserve">. </w:t>
      </w:r>
    </w:p>
    <w:p w:rsidR="00016CB6" w:rsidRPr="00D468C2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Ana Rubio Díaz</w:t>
      </w:r>
      <w:r w:rsidRPr="00D468C2">
        <w:rPr>
          <w:rFonts w:ascii="Arial" w:hAnsi="Arial" w:cs="Arial"/>
          <w:b w:val="0"/>
          <w:sz w:val="22"/>
          <w:szCs w:val="22"/>
        </w:rPr>
        <w:t>, 6</w:t>
      </w:r>
      <w:r>
        <w:rPr>
          <w:rFonts w:ascii="Arial" w:hAnsi="Arial" w:cs="Arial"/>
          <w:b w:val="0"/>
          <w:sz w:val="22"/>
          <w:szCs w:val="22"/>
        </w:rPr>
        <w:t>71536704/636704</w:t>
      </w:r>
      <w:r w:rsidRPr="00D468C2">
        <w:rPr>
          <w:rFonts w:ascii="Arial" w:hAnsi="Arial" w:cs="Arial"/>
          <w:b w:val="0"/>
          <w:sz w:val="22"/>
          <w:szCs w:val="22"/>
        </w:rPr>
        <w:t xml:space="preserve">      </w:t>
      </w:r>
    </w:p>
    <w:p w:rsidR="00016CB6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  <w:u w:val="single"/>
        </w:rPr>
      </w:pPr>
      <w:hyperlink r:id="rId10" w:history="1">
        <w:r w:rsidRPr="000E159B">
          <w:rPr>
            <w:rStyle w:val="Hyperlink"/>
            <w:rFonts w:ascii="Arial" w:hAnsi="Arial" w:cs="Arial"/>
            <w:sz w:val="22"/>
          </w:rPr>
          <w:t>arubio@andaluciaemprende.es</w:t>
        </w:r>
      </w:hyperlink>
      <w:r w:rsidRPr="00D468C2">
        <w:rPr>
          <w:rFonts w:ascii="Arial" w:hAnsi="Arial" w:cs="Arial"/>
          <w:b w:val="0"/>
          <w:sz w:val="22"/>
          <w:szCs w:val="22"/>
          <w:u w:val="single"/>
        </w:rPr>
        <w:t xml:space="preserve">. </w:t>
      </w:r>
    </w:p>
    <w:p w:rsidR="00016CB6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</w:rPr>
      </w:pPr>
    </w:p>
    <w:p w:rsidR="00016CB6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Técnica SERVAEM. Victoria E. Rodríguez López. 950186270.</w:t>
      </w:r>
    </w:p>
    <w:p w:rsidR="00016CB6" w:rsidRPr="009376C2" w:rsidRDefault="00016CB6" w:rsidP="00B616D2">
      <w:pPr>
        <w:pStyle w:val="cuerpogris2"/>
        <w:rPr>
          <w:rFonts w:ascii="Arial" w:hAnsi="Arial" w:cs="Arial"/>
          <w:sz w:val="22"/>
          <w:szCs w:val="22"/>
        </w:rPr>
      </w:pPr>
      <w:hyperlink r:id="rId11" w:history="1">
        <w:r w:rsidRPr="0056290B">
          <w:rPr>
            <w:rStyle w:val="Hyperlink"/>
            <w:rFonts w:ascii="Arial" w:hAnsi="Arial" w:cs="Arial"/>
            <w:sz w:val="22"/>
          </w:rPr>
          <w:t>victoriae.rodriguez.lopez@juntadeandalucia.es</w:t>
        </w:r>
      </w:hyperlink>
    </w:p>
    <w:bookmarkEnd w:id="2"/>
    <w:bookmarkEnd w:id="3"/>
    <w:p w:rsidR="00016CB6" w:rsidRPr="00D468C2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  <w:u w:val="single"/>
        </w:rPr>
      </w:pPr>
    </w:p>
    <w:p w:rsidR="00016CB6" w:rsidRPr="00D468C2" w:rsidRDefault="00016CB6" w:rsidP="00B616D2">
      <w:pPr>
        <w:pStyle w:val="cuerpogris2"/>
        <w:rPr>
          <w:rFonts w:ascii="Arial" w:hAnsi="Arial" w:cs="Arial"/>
          <w:b w:val="0"/>
          <w:sz w:val="22"/>
          <w:szCs w:val="22"/>
        </w:rPr>
      </w:pPr>
    </w:p>
    <w:p w:rsidR="00016CB6" w:rsidRPr="0041517E" w:rsidRDefault="00016CB6" w:rsidP="00B616D2"/>
    <w:p w:rsidR="00016CB6" w:rsidRDefault="00016CB6"/>
    <w:sectPr w:rsidR="00016CB6" w:rsidSect="009047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38" w:h="11906" w:orient="landscape"/>
      <w:pgMar w:top="1701" w:right="1418" w:bottom="1701" w:left="1418" w:header="709" w:footer="709" w:gutter="0"/>
      <w:cols w:num="3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CB6" w:rsidRDefault="00016CB6" w:rsidP="00874BA2">
      <w:pPr>
        <w:spacing w:line="240" w:lineRule="auto"/>
      </w:pPr>
      <w:r>
        <w:separator/>
      </w:r>
    </w:p>
  </w:endnote>
  <w:endnote w:type="continuationSeparator" w:id="0">
    <w:p w:rsidR="00016CB6" w:rsidRDefault="00016CB6" w:rsidP="00874B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IN Next Rounded LT Pro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IN Next Rounded LT Pro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 Next Rounded LT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 Alternate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IN Alternate Light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B6" w:rsidRDefault="00016CB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B6" w:rsidRPr="000E0CF7" w:rsidRDefault="00016CB6">
    <w:pPr>
      <w:pStyle w:val="Footer"/>
      <w:rPr>
        <w:sz w:val="40"/>
        <w:szCs w:val="40"/>
      </w:rPr>
    </w:pPr>
    <w:r w:rsidRPr="000E0CF7">
      <w:rPr>
        <w:color w:val="808080"/>
        <w:sz w:val="40"/>
        <w:szCs w:val="40"/>
      </w:rPr>
      <w:t>CÓMO MOTIVAR</w:t>
    </w:r>
    <w:r>
      <w:rPr>
        <w:color w:val="808080"/>
        <w:sz w:val="40"/>
        <w:szCs w:val="40"/>
      </w:rPr>
      <w:t xml:space="preserve"> </w:t>
    </w:r>
    <w:smartTag w:uri="urn:schemas-microsoft-com:office:smarttags" w:element="PersonName">
      <w:smartTagPr>
        <w:attr w:name="ProductID" w:val="LA COOPERACIÓN ENTRE"/>
      </w:smartTagPr>
      <w:r>
        <w:rPr>
          <w:color w:val="808080"/>
          <w:sz w:val="40"/>
          <w:szCs w:val="40"/>
        </w:rPr>
        <w:t>LA COOPERACIÓN ENTRE</w:t>
      </w:r>
    </w:smartTag>
    <w:r>
      <w:rPr>
        <w:color w:val="808080"/>
        <w:sz w:val="40"/>
        <w:szCs w:val="40"/>
      </w:rPr>
      <w:t xml:space="preserve"> EMPRESARIAS</w:t>
    </w:r>
    <w:r w:rsidRPr="000E0CF7">
      <w:rPr>
        <w:sz w:val="40"/>
        <w:szCs w:val="40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B6" w:rsidRDefault="00016C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CB6" w:rsidRDefault="00016CB6" w:rsidP="00874BA2">
      <w:pPr>
        <w:spacing w:line="240" w:lineRule="auto"/>
      </w:pPr>
      <w:r>
        <w:separator/>
      </w:r>
    </w:p>
  </w:footnote>
  <w:footnote w:type="continuationSeparator" w:id="0">
    <w:p w:rsidR="00016CB6" w:rsidRDefault="00016CB6" w:rsidP="00874BA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B6" w:rsidRDefault="00016CB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B6" w:rsidRDefault="00016CB6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5" o:spid="_x0000_s2049" type="#_x0000_t75" alt="maletin" style="position:absolute;left:0;text-align:left;margin-left:-70.8pt;margin-top:-35.3pt;width:838.5pt;height:582.55pt;z-index:-251656192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B6" w:rsidRDefault="00016CB6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7" o:spid="_x0000_s2050" type="#_x0000_t75" alt="encuentros_ret_2" style="position:absolute;left:0;text-align:left;margin-left:-70.95pt;margin-top:-35.45pt;width:845.55pt;height:597.85pt;z-index:-251654144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563"/>
    <w:multiLevelType w:val="hybridMultilevel"/>
    <w:tmpl w:val="381849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D231C9"/>
    <w:multiLevelType w:val="hybridMultilevel"/>
    <w:tmpl w:val="756E56F2"/>
    <w:lvl w:ilvl="0" w:tplc="E75EC5CA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CA1141"/>
    <w:multiLevelType w:val="hybridMultilevel"/>
    <w:tmpl w:val="199CFA4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66028"/>
    <w:multiLevelType w:val="hybridMultilevel"/>
    <w:tmpl w:val="5A34FA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BA2"/>
    <w:rsid w:val="00016CB6"/>
    <w:rsid w:val="0009407C"/>
    <w:rsid w:val="00094179"/>
    <w:rsid w:val="000A0F7C"/>
    <w:rsid w:val="000E0CF7"/>
    <w:rsid w:val="000E0F78"/>
    <w:rsid w:val="000E159B"/>
    <w:rsid w:val="000E6FFC"/>
    <w:rsid w:val="00154D3A"/>
    <w:rsid w:val="00193077"/>
    <w:rsid w:val="001E31A3"/>
    <w:rsid w:val="001F0528"/>
    <w:rsid w:val="00216BEC"/>
    <w:rsid w:val="00237AF1"/>
    <w:rsid w:val="00273FB8"/>
    <w:rsid w:val="00277DE6"/>
    <w:rsid w:val="00281708"/>
    <w:rsid w:val="00283104"/>
    <w:rsid w:val="00283AFB"/>
    <w:rsid w:val="002C0B4B"/>
    <w:rsid w:val="002C2862"/>
    <w:rsid w:val="002E1633"/>
    <w:rsid w:val="002E1675"/>
    <w:rsid w:val="002F4CE2"/>
    <w:rsid w:val="003367C1"/>
    <w:rsid w:val="003751D7"/>
    <w:rsid w:val="00386E81"/>
    <w:rsid w:val="0039245B"/>
    <w:rsid w:val="003B5C40"/>
    <w:rsid w:val="003C64B6"/>
    <w:rsid w:val="003D5CF2"/>
    <w:rsid w:val="0041517E"/>
    <w:rsid w:val="00434DEA"/>
    <w:rsid w:val="004409DB"/>
    <w:rsid w:val="004A1EAE"/>
    <w:rsid w:val="004C2FBE"/>
    <w:rsid w:val="00516B6E"/>
    <w:rsid w:val="00521EE8"/>
    <w:rsid w:val="00562382"/>
    <w:rsid w:val="0056290B"/>
    <w:rsid w:val="005642C7"/>
    <w:rsid w:val="005651F8"/>
    <w:rsid w:val="005810EE"/>
    <w:rsid w:val="00596759"/>
    <w:rsid w:val="006025DB"/>
    <w:rsid w:val="006070D1"/>
    <w:rsid w:val="00644A0E"/>
    <w:rsid w:val="00646085"/>
    <w:rsid w:val="00676B30"/>
    <w:rsid w:val="00695F44"/>
    <w:rsid w:val="006B7F65"/>
    <w:rsid w:val="006C0C26"/>
    <w:rsid w:val="00703187"/>
    <w:rsid w:val="007352E0"/>
    <w:rsid w:val="007A4BC9"/>
    <w:rsid w:val="007D00C8"/>
    <w:rsid w:val="007D5848"/>
    <w:rsid w:val="00814002"/>
    <w:rsid w:val="008158F5"/>
    <w:rsid w:val="00863BF4"/>
    <w:rsid w:val="00874BA2"/>
    <w:rsid w:val="00891DBF"/>
    <w:rsid w:val="008A1428"/>
    <w:rsid w:val="008C05A5"/>
    <w:rsid w:val="008F5203"/>
    <w:rsid w:val="009047B9"/>
    <w:rsid w:val="009064E7"/>
    <w:rsid w:val="009376C2"/>
    <w:rsid w:val="00974357"/>
    <w:rsid w:val="009B13F2"/>
    <w:rsid w:val="009B146F"/>
    <w:rsid w:val="00A01C17"/>
    <w:rsid w:val="00A13FF1"/>
    <w:rsid w:val="00A80E4B"/>
    <w:rsid w:val="00AC60FC"/>
    <w:rsid w:val="00B05A3A"/>
    <w:rsid w:val="00B56FB9"/>
    <w:rsid w:val="00B616D2"/>
    <w:rsid w:val="00B93228"/>
    <w:rsid w:val="00B95D7A"/>
    <w:rsid w:val="00BA3D04"/>
    <w:rsid w:val="00BD405F"/>
    <w:rsid w:val="00BD4304"/>
    <w:rsid w:val="00BF004C"/>
    <w:rsid w:val="00C02391"/>
    <w:rsid w:val="00C206FD"/>
    <w:rsid w:val="00C2205A"/>
    <w:rsid w:val="00CD3807"/>
    <w:rsid w:val="00D054EC"/>
    <w:rsid w:val="00D2039C"/>
    <w:rsid w:val="00D468C2"/>
    <w:rsid w:val="00D46C7E"/>
    <w:rsid w:val="00DA6EE8"/>
    <w:rsid w:val="00DB3AE6"/>
    <w:rsid w:val="00E152AA"/>
    <w:rsid w:val="00E319F6"/>
    <w:rsid w:val="00E44D87"/>
    <w:rsid w:val="00E71213"/>
    <w:rsid w:val="00E745E8"/>
    <w:rsid w:val="00EC0E19"/>
    <w:rsid w:val="00ED6BFB"/>
    <w:rsid w:val="00F30969"/>
    <w:rsid w:val="00FA595A"/>
    <w:rsid w:val="00FC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ITULO"/>
    <w:qFormat/>
    <w:rsid w:val="00AC60FC"/>
    <w:pPr>
      <w:spacing w:line="500" w:lineRule="exact"/>
      <w:jc w:val="center"/>
    </w:pPr>
    <w:rPr>
      <w:rFonts w:ascii="DIN Next Rounded LT Pro Medium" w:hAnsi="DIN Next Rounded LT Pro Medium"/>
      <w:color w:val="FFFFFF"/>
      <w:sz w:val="5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74BA2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4BA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74BA2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4B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74B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BA2"/>
    <w:rPr>
      <w:rFonts w:ascii="Tahoma" w:hAnsi="Tahoma" w:cs="Tahoma"/>
      <w:sz w:val="16"/>
      <w:szCs w:val="16"/>
    </w:rPr>
  </w:style>
  <w:style w:type="paragraph" w:customStyle="1" w:styleId="destacado-fecha">
    <w:name w:val="destacado-fecha"/>
    <w:basedOn w:val="Normal"/>
    <w:link w:val="destacado-fechaCar"/>
    <w:uiPriority w:val="99"/>
    <w:rsid w:val="00283104"/>
    <w:pPr>
      <w:spacing w:line="320" w:lineRule="exact"/>
      <w:jc w:val="left"/>
    </w:pPr>
    <w:rPr>
      <w:rFonts w:ascii="DIN Next Rounded LT Pro Light" w:hAnsi="DIN Next Rounded LT Pro Light"/>
      <w:sz w:val="32"/>
      <w:szCs w:val="24"/>
      <w:lang w:val="en-US"/>
    </w:rPr>
  </w:style>
  <w:style w:type="paragraph" w:customStyle="1" w:styleId="titulo-amarillo">
    <w:name w:val="titulo-amarillo"/>
    <w:basedOn w:val="Normal"/>
    <w:link w:val="titulo-amarilloCar"/>
    <w:uiPriority w:val="99"/>
    <w:rsid w:val="00AC60FC"/>
    <w:rPr>
      <w:color w:val="FFC000"/>
    </w:rPr>
  </w:style>
  <w:style w:type="character" w:customStyle="1" w:styleId="destacado-fechaCar">
    <w:name w:val="destacado-fecha Car"/>
    <w:basedOn w:val="DefaultParagraphFont"/>
    <w:link w:val="destacado-fecha"/>
    <w:uiPriority w:val="99"/>
    <w:locked/>
    <w:rsid w:val="00283104"/>
    <w:rPr>
      <w:rFonts w:ascii="DIN Next Rounded LT Pro Light" w:hAnsi="DIN Next Rounded LT Pro Light" w:cs="Times New Roman"/>
      <w:color w:val="FFFFFF"/>
      <w:sz w:val="24"/>
      <w:szCs w:val="24"/>
      <w:lang w:val="en-US" w:eastAsia="en-US"/>
    </w:rPr>
  </w:style>
  <w:style w:type="paragraph" w:customStyle="1" w:styleId="TITULO-interior">
    <w:name w:val="TITULO-interior"/>
    <w:basedOn w:val="Normal"/>
    <w:link w:val="TITULO-interiorCar"/>
    <w:uiPriority w:val="99"/>
    <w:rsid w:val="009047B9"/>
    <w:pPr>
      <w:spacing w:before="240" w:line="432" w:lineRule="exact"/>
      <w:ind w:left="-454"/>
      <w:jc w:val="left"/>
    </w:pPr>
    <w:rPr>
      <w:color w:val="9292B5"/>
      <w:sz w:val="38"/>
    </w:rPr>
  </w:style>
  <w:style w:type="character" w:customStyle="1" w:styleId="titulo-amarilloCar">
    <w:name w:val="titulo-amarillo Car"/>
    <w:basedOn w:val="DefaultParagraphFont"/>
    <w:link w:val="titulo-amarillo"/>
    <w:uiPriority w:val="99"/>
    <w:locked/>
    <w:rsid w:val="00AC60FC"/>
    <w:rPr>
      <w:rFonts w:ascii="DIN Next Rounded LT Pro Medium" w:hAnsi="DIN Next Rounded LT Pro Medium" w:cs="Times New Roman"/>
      <w:color w:val="FFC000"/>
      <w:sz w:val="22"/>
      <w:szCs w:val="22"/>
      <w:lang w:eastAsia="en-US"/>
    </w:rPr>
  </w:style>
  <w:style w:type="paragraph" w:customStyle="1" w:styleId="cuerpo">
    <w:name w:val="cuerpo"/>
    <w:basedOn w:val="Normal"/>
    <w:link w:val="cuerpoCar"/>
    <w:uiPriority w:val="99"/>
    <w:rsid w:val="009047B9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DIN Next Rounded LT Pro" w:hAnsi="DIN Next Rounded LT Pro" w:cs="DIN Next Rounded LT Pro"/>
      <w:color w:val="000000"/>
      <w:sz w:val="18"/>
      <w:szCs w:val="18"/>
      <w:lang w:val="es-ES_tradnl" w:eastAsia="es-ES"/>
    </w:rPr>
  </w:style>
  <w:style w:type="character" w:customStyle="1" w:styleId="TITULO-interiorCar">
    <w:name w:val="TITULO-interior Car"/>
    <w:basedOn w:val="DefaultParagraphFont"/>
    <w:link w:val="TITULO-interior"/>
    <w:uiPriority w:val="99"/>
    <w:locked/>
    <w:rsid w:val="009047B9"/>
    <w:rPr>
      <w:rFonts w:ascii="DIN Next Rounded LT Pro Medium" w:hAnsi="DIN Next Rounded LT Pro Medium" w:cs="Times New Roman"/>
      <w:color w:val="9292B5"/>
      <w:sz w:val="22"/>
      <w:szCs w:val="22"/>
      <w:lang w:eastAsia="en-US"/>
    </w:rPr>
  </w:style>
  <w:style w:type="paragraph" w:customStyle="1" w:styleId="cuerpo-1columna">
    <w:name w:val="cuerpo-1columna"/>
    <w:basedOn w:val="cuerpo"/>
    <w:link w:val="cuerpo-1columnaCar"/>
    <w:uiPriority w:val="99"/>
    <w:rsid w:val="009047B9"/>
    <w:pPr>
      <w:spacing w:line="216" w:lineRule="exact"/>
      <w:ind w:left="-454"/>
    </w:pPr>
    <w:rPr>
      <w:color w:val="8A8DB3"/>
    </w:rPr>
  </w:style>
  <w:style w:type="paragraph" w:customStyle="1" w:styleId="cuerpo-1columna-negro">
    <w:name w:val="cuerpo-1columna-negro"/>
    <w:basedOn w:val="cuerpo-1columna"/>
    <w:link w:val="cuerpo-1columna-negroCar"/>
    <w:uiPriority w:val="99"/>
    <w:rsid w:val="006C0C26"/>
    <w:rPr>
      <w:color w:val="0D0D0D"/>
    </w:rPr>
  </w:style>
  <w:style w:type="character" w:customStyle="1" w:styleId="cuerpoCar">
    <w:name w:val="cuerpo Car"/>
    <w:basedOn w:val="DefaultParagraphFont"/>
    <w:link w:val="cuerpo"/>
    <w:uiPriority w:val="99"/>
    <w:locked/>
    <w:rsid w:val="009047B9"/>
    <w:rPr>
      <w:rFonts w:ascii="DIN Next Rounded LT Pro" w:hAnsi="DIN Next Rounded LT Pro" w:cs="DIN Next Rounded LT Pro"/>
      <w:color w:val="000000"/>
      <w:sz w:val="18"/>
      <w:szCs w:val="18"/>
      <w:lang w:val="es-ES_tradnl"/>
    </w:rPr>
  </w:style>
  <w:style w:type="character" w:customStyle="1" w:styleId="cuerpo-1columnaCar">
    <w:name w:val="cuerpo-1columna Car"/>
    <w:basedOn w:val="cuerpoCar"/>
    <w:link w:val="cuerpo-1columna"/>
    <w:uiPriority w:val="99"/>
    <w:locked/>
    <w:rsid w:val="009047B9"/>
    <w:rPr>
      <w:color w:val="8A8DB3"/>
    </w:rPr>
  </w:style>
  <w:style w:type="paragraph" w:customStyle="1" w:styleId="TITULO-col2">
    <w:name w:val="TITULO-col2"/>
    <w:basedOn w:val="TITULO-interior"/>
    <w:link w:val="TITULO-col2Car"/>
    <w:uiPriority w:val="99"/>
    <w:rsid w:val="006C0C26"/>
    <w:pPr>
      <w:spacing w:before="0" w:line="380" w:lineRule="exact"/>
      <w:ind w:left="-340"/>
    </w:pPr>
  </w:style>
  <w:style w:type="character" w:customStyle="1" w:styleId="cuerpo-1columna-negroCar">
    <w:name w:val="cuerpo-1columna-negro Car"/>
    <w:basedOn w:val="cuerpo-1columnaCar"/>
    <w:link w:val="cuerpo-1columna-negro"/>
    <w:uiPriority w:val="99"/>
    <w:locked/>
    <w:rsid w:val="006C0C26"/>
    <w:rPr>
      <w:color w:val="0D0D0D"/>
    </w:rPr>
  </w:style>
  <w:style w:type="paragraph" w:customStyle="1" w:styleId="cuerpo-col2">
    <w:name w:val="cuerpo-col2"/>
    <w:basedOn w:val="cuerpo"/>
    <w:link w:val="cuerpo-col2Car"/>
    <w:uiPriority w:val="99"/>
    <w:rsid w:val="006C0C26"/>
    <w:pPr>
      <w:spacing w:line="216" w:lineRule="exact"/>
      <w:ind w:left="-284"/>
    </w:pPr>
  </w:style>
  <w:style w:type="character" w:customStyle="1" w:styleId="TITULO-col2Car">
    <w:name w:val="TITULO-col2 Car"/>
    <w:basedOn w:val="TITULO-interiorCar"/>
    <w:link w:val="TITULO-col2"/>
    <w:uiPriority w:val="99"/>
    <w:locked/>
    <w:rsid w:val="006C0C26"/>
  </w:style>
  <w:style w:type="paragraph" w:customStyle="1" w:styleId="TITULO-coml3">
    <w:name w:val="TITULO-coml3"/>
    <w:basedOn w:val="TITULO-col2"/>
    <w:link w:val="TITULO-coml3Car"/>
    <w:uiPriority w:val="99"/>
    <w:rsid w:val="006C0C26"/>
    <w:pPr>
      <w:ind w:left="-170"/>
    </w:pPr>
  </w:style>
  <w:style w:type="character" w:customStyle="1" w:styleId="cuerpo-col2Car">
    <w:name w:val="cuerpo-col2 Car"/>
    <w:basedOn w:val="cuerpoCar"/>
    <w:link w:val="cuerpo-col2"/>
    <w:uiPriority w:val="99"/>
    <w:locked/>
    <w:rsid w:val="006C0C26"/>
  </w:style>
  <w:style w:type="paragraph" w:customStyle="1" w:styleId="cuerpo-cil3">
    <w:name w:val="cuerpo-cil3"/>
    <w:basedOn w:val="cuerpo-col2"/>
    <w:link w:val="cuerpo-cil3Car"/>
    <w:uiPriority w:val="99"/>
    <w:rsid w:val="006C0C26"/>
    <w:pPr>
      <w:ind w:left="-170"/>
    </w:pPr>
  </w:style>
  <w:style w:type="character" w:customStyle="1" w:styleId="TITULO-coml3Car">
    <w:name w:val="TITULO-coml3 Car"/>
    <w:basedOn w:val="TITULO-col2Car"/>
    <w:link w:val="TITULO-coml3"/>
    <w:uiPriority w:val="99"/>
    <w:locked/>
    <w:rsid w:val="006C0C26"/>
  </w:style>
  <w:style w:type="paragraph" w:customStyle="1" w:styleId="PIE-pagina2">
    <w:name w:val="PIE-pagina2"/>
    <w:basedOn w:val="titulo-amarillo"/>
    <w:link w:val="PIE-pagina2Car"/>
    <w:uiPriority w:val="99"/>
    <w:rsid w:val="007352E0"/>
    <w:pPr>
      <w:spacing w:line="400" w:lineRule="exact"/>
    </w:pPr>
    <w:rPr>
      <w:sz w:val="44"/>
    </w:rPr>
  </w:style>
  <w:style w:type="character" w:customStyle="1" w:styleId="cuerpo-cil3Car">
    <w:name w:val="cuerpo-cil3 Car"/>
    <w:basedOn w:val="cuerpo-col2Car"/>
    <w:link w:val="cuerpo-cil3"/>
    <w:uiPriority w:val="99"/>
    <w:locked/>
    <w:rsid w:val="006C0C26"/>
  </w:style>
  <w:style w:type="character" w:styleId="Hyperlink">
    <w:name w:val="Hyperlink"/>
    <w:basedOn w:val="DefaultParagraphFont"/>
    <w:uiPriority w:val="99"/>
    <w:rsid w:val="00BA3D04"/>
    <w:rPr>
      <w:rFonts w:cs="Times New Roman"/>
      <w:color w:val="0000FF"/>
      <w:u w:val="single"/>
    </w:rPr>
  </w:style>
  <w:style w:type="character" w:customStyle="1" w:styleId="PIE-pagina2Car">
    <w:name w:val="PIE-pagina2 Car"/>
    <w:basedOn w:val="titulo-amarilloCar"/>
    <w:link w:val="PIE-pagina2"/>
    <w:uiPriority w:val="99"/>
    <w:locked/>
    <w:rsid w:val="007352E0"/>
  </w:style>
  <w:style w:type="paragraph" w:customStyle="1" w:styleId="cuerpogris">
    <w:name w:val="cuerpo_gris"/>
    <w:basedOn w:val="cuerpo"/>
    <w:link w:val="cuerpogrisCar"/>
    <w:uiPriority w:val="99"/>
    <w:rsid w:val="00B616D2"/>
    <w:pPr>
      <w:keepNext/>
      <w:keepLines/>
      <w:autoSpaceDE/>
      <w:autoSpaceDN/>
      <w:adjustRightInd/>
      <w:spacing w:line="240" w:lineRule="auto"/>
      <w:jc w:val="both"/>
      <w:textAlignment w:val="auto"/>
      <w:outlineLvl w:val="3"/>
    </w:pPr>
    <w:rPr>
      <w:rFonts w:ascii="DIN Alternate" w:eastAsia="Times New Roman" w:hAnsi="DIN Alternate" w:cs="Times New Roman"/>
      <w:bCs/>
      <w:iCs/>
      <w:color w:val="7F7F7F"/>
      <w:sz w:val="20"/>
      <w:szCs w:val="22"/>
      <w:lang w:val="es-ES" w:eastAsia="en-US"/>
    </w:rPr>
  </w:style>
  <w:style w:type="character" w:customStyle="1" w:styleId="cuerpogrisCar">
    <w:name w:val="cuerpo_gris Car"/>
    <w:basedOn w:val="cuerpoCar"/>
    <w:link w:val="cuerpogris"/>
    <w:uiPriority w:val="99"/>
    <w:locked/>
    <w:rsid w:val="00B616D2"/>
    <w:rPr>
      <w:rFonts w:ascii="DIN Alternate" w:hAnsi="DIN Alternate"/>
      <w:bCs/>
      <w:iCs/>
      <w:color w:val="7F7F7F"/>
      <w:sz w:val="22"/>
      <w:szCs w:val="22"/>
      <w:lang w:eastAsia="en-US"/>
    </w:rPr>
  </w:style>
  <w:style w:type="paragraph" w:customStyle="1" w:styleId="cuerpogris2">
    <w:name w:val="cuerpo_gris_2"/>
    <w:basedOn w:val="cuerpogris"/>
    <w:link w:val="cuerpogris2Car"/>
    <w:uiPriority w:val="99"/>
    <w:rsid w:val="00B616D2"/>
    <w:pPr>
      <w:jc w:val="left"/>
    </w:pPr>
    <w:rPr>
      <w:rFonts w:ascii="DIN Alternate Light" w:hAnsi="DIN Alternate Light"/>
      <w:b/>
      <w:szCs w:val="28"/>
    </w:rPr>
  </w:style>
  <w:style w:type="character" w:customStyle="1" w:styleId="cuerpogris2Car">
    <w:name w:val="cuerpo_gris_2 Car"/>
    <w:basedOn w:val="cuerpogrisCar"/>
    <w:link w:val="cuerpogris2"/>
    <w:uiPriority w:val="99"/>
    <w:locked/>
    <w:rsid w:val="00B616D2"/>
    <w:rPr>
      <w:rFonts w:ascii="DIN Alternate Light" w:hAnsi="DIN Alternate Light"/>
      <w:b/>
      <w:sz w:val="28"/>
      <w:szCs w:val="28"/>
    </w:rPr>
  </w:style>
  <w:style w:type="paragraph" w:customStyle="1" w:styleId="Default">
    <w:name w:val="Default"/>
    <w:uiPriority w:val="99"/>
    <w:rsid w:val="00B616D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43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ctoriae.rodriguez.lopez@juntadeandalucia.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rubio@andaluciaemprende.e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277</Words>
  <Characters>1524</Characters>
  <Application>Microsoft Office Outlook</Application>
  <DocSecurity>0</DocSecurity>
  <Lines>0</Lines>
  <Paragraphs>0</Paragraphs>
  <ScaleCrop>false</ScaleCrop>
  <Company>www.intercambiosvirtuales.org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www.intercambiosvirtuales.org</dc:creator>
  <cp:keywords/>
  <dc:description/>
  <cp:lastModifiedBy>Fundacion</cp:lastModifiedBy>
  <cp:revision>2</cp:revision>
  <dcterms:created xsi:type="dcterms:W3CDTF">2013-09-11T11:54:00Z</dcterms:created>
  <dcterms:modified xsi:type="dcterms:W3CDTF">2013-09-11T11:54:00Z</dcterms:modified>
</cp:coreProperties>
</file>