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D5" w:rsidRPr="00524CEB" w:rsidRDefault="008577D5" w:rsidP="00F31594">
      <w:pPr>
        <w:spacing w:line="360" w:lineRule="auto"/>
        <w:ind w:firstLine="708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2" o:spid="_x0000_s1027" type="#_x0000_t75" alt="img A4" style="position:absolute;left:0;text-align:left;margin-left:-159.9pt;margin-top:-69.7pt;width:674.85pt;height:873.15pt;z-index:-251658240;visibility:visible">
            <v:imagedata r:id="rId7" o:title=""/>
          </v:shape>
        </w:pict>
      </w:r>
    </w:p>
    <w:p w:rsidR="008577D5" w:rsidRPr="00C560CD" w:rsidRDefault="008577D5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8577D5" w:rsidRPr="00C560CD" w:rsidRDefault="008577D5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‘FISCALIDAD BASICA PARA AUTONOMOS”</w:t>
      </w:r>
    </w:p>
    <w:p w:rsidR="008577D5" w:rsidRDefault="008577D5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577D5" w:rsidRDefault="008577D5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8577D5" w:rsidRDefault="008577D5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8577D5" w:rsidRPr="00C560CD" w:rsidRDefault="008577D5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 y Fecha: 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>13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>
        <w:rPr>
          <w:rFonts w:ascii="Arial" w:hAnsi="Arial" w:cs="Arial"/>
          <w:bCs/>
          <w:color w:val="333333"/>
          <w:sz w:val="26"/>
          <w:szCs w:val="26"/>
        </w:rPr>
        <w:t>mayo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, de </w:t>
      </w:r>
      <w:r>
        <w:rPr>
          <w:rFonts w:ascii="Arial" w:hAnsi="Arial" w:cs="Arial"/>
          <w:bCs/>
          <w:color w:val="333333"/>
          <w:sz w:val="26"/>
          <w:szCs w:val="26"/>
        </w:rPr>
        <w:t>09.3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0 a </w:t>
      </w:r>
      <w:r>
        <w:rPr>
          <w:rFonts w:ascii="Arial" w:hAnsi="Arial" w:cs="Arial"/>
          <w:bCs/>
          <w:color w:val="333333"/>
          <w:sz w:val="26"/>
          <w:szCs w:val="26"/>
        </w:rPr>
        <w:t>13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>
        <w:rPr>
          <w:rFonts w:ascii="Arial" w:hAnsi="Arial" w:cs="Arial"/>
          <w:bCs/>
          <w:color w:val="333333"/>
          <w:sz w:val="26"/>
          <w:szCs w:val="26"/>
        </w:rPr>
        <w:t>3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0 h. </w:t>
      </w:r>
    </w:p>
    <w:p w:rsidR="008577D5" w:rsidRPr="00C560CD" w:rsidRDefault="008577D5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8577D5" w:rsidRPr="00C560CD" w:rsidRDefault="008577D5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Centro de Apoyo al Desarrollo Empresarial (CADE), </w:t>
      </w:r>
      <w:r>
        <w:rPr>
          <w:rFonts w:ascii="Arial" w:hAnsi="Arial" w:cs="Arial"/>
          <w:bCs/>
          <w:color w:val="333333"/>
          <w:sz w:val="26"/>
          <w:szCs w:val="26"/>
        </w:rPr>
        <w:t>C/Veracruz, 19 Bajo. Lucena (Córdoba)</w:t>
      </w:r>
    </w:p>
    <w:p w:rsidR="008577D5" w:rsidRPr="00E5741C" w:rsidRDefault="008577D5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8577D5" w:rsidRDefault="008577D5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8577D5" w:rsidRPr="00C560CD" w:rsidRDefault="008577D5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8577D5" w:rsidRPr="00C560CD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IRPF. Estimación objetiva y estimación directa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8577D5" w:rsidRPr="00C560CD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Modelos de declaraciones tributarias de IRPF. Aspectos a tener en cuenta. Instrucciones en la cumplimentación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8577D5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I.V.A.. Régimen General y Régimen Recargo Equivalencia.</w:t>
      </w:r>
    </w:p>
    <w:p w:rsidR="008577D5" w:rsidRPr="00C560CD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Descarga de programas de ayuda de la Agencia Tributaria.</w:t>
      </w:r>
    </w:p>
    <w:p w:rsidR="008577D5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Modelos de declaraciones tributarias de I.V.A.</w:t>
      </w:r>
    </w:p>
    <w:p w:rsidR="008577D5" w:rsidRPr="00C560CD" w:rsidRDefault="008577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Plazos y otras obligaciones Calendario del contribuyente</w:t>
      </w:r>
    </w:p>
    <w:p w:rsidR="008577D5" w:rsidRDefault="008577D5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8577D5" w:rsidRDefault="008577D5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8577D5" w:rsidRPr="00E5741C" w:rsidRDefault="008577D5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8577D5" w:rsidRPr="00E5741C" w:rsidRDefault="008577D5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z w:val="24"/>
          <w:szCs w:val="24"/>
        </w:rPr>
      </w:pPr>
      <w:r w:rsidRPr="00E5741C">
        <w:rPr>
          <w:rFonts w:ascii="Arial" w:hAnsi="Arial" w:cs="Arial"/>
          <w:b/>
          <w:sz w:val="24"/>
          <w:szCs w:val="24"/>
        </w:rPr>
        <w:t>Ponente</w:t>
      </w:r>
      <w:r w:rsidRPr="005F562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Lourdes Jiménez Bergillos. Técnico CADE Lucena</w:t>
      </w:r>
    </w:p>
    <w:p w:rsidR="008577D5" w:rsidRPr="00E5741C" w:rsidRDefault="008577D5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z w:val="24"/>
          <w:szCs w:val="24"/>
        </w:rPr>
      </w:pPr>
    </w:p>
    <w:p w:rsidR="008577D5" w:rsidRPr="00E5741C" w:rsidRDefault="008577D5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8577D5" w:rsidRDefault="008577D5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 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9</w:t>
      </w:r>
      <w:r>
        <w:rPr>
          <w:rFonts w:ascii="Arial" w:hAnsi="Arial" w:cs="Arial"/>
          <w:bCs/>
          <w:color w:val="333333"/>
          <w:sz w:val="24"/>
          <w:szCs w:val="24"/>
        </w:rPr>
        <w:t xml:space="preserve">57-746003 </w:t>
      </w:r>
      <w:hyperlink r:id="rId8" w:history="1">
        <w:r w:rsidRPr="00CD1C07">
          <w:rPr>
            <w:rStyle w:val="Hyperlink"/>
            <w:rFonts w:ascii="Arial" w:hAnsi="Arial" w:cs="Arial"/>
            <w:bCs/>
            <w:sz w:val="24"/>
            <w:szCs w:val="24"/>
          </w:rPr>
          <w:t>mljimenez@andaluciaemprende.es</w:t>
        </w:r>
      </w:hyperlink>
    </w:p>
    <w:p w:rsidR="008577D5" w:rsidRPr="00E5741C" w:rsidRDefault="008577D5" w:rsidP="00E5741C">
      <w:pPr>
        <w:spacing w:before="120" w:after="120" w:line="288" w:lineRule="auto"/>
        <w:rPr>
          <w:rStyle w:val="Strong"/>
          <w:rFonts w:ascii="Arial" w:hAnsi="Arial" w:cs="Arial"/>
          <w:b w:val="0"/>
          <w:sz w:val="24"/>
          <w:szCs w:val="24"/>
        </w:rPr>
      </w:pPr>
    </w:p>
    <w:p w:rsidR="008577D5" w:rsidRPr="008D532F" w:rsidRDefault="008577D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8577D5" w:rsidRPr="008D532F" w:rsidRDefault="008577D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Imagen 6" o:spid="_x0000_s1028" type="#_x0000_t75" alt="cid:image004.gif@01CDF7E3.42226680" style="position:absolute;margin-left:93.45pt;margin-top:.55pt;width:22.5pt;height:23.25pt;z-index:-251657216;visibility:visible">
            <v:imagedata r:id="rId9" r:href="rId10"/>
          </v:shape>
        </w:pict>
      </w:r>
      <w:r>
        <w:rPr>
          <w:noProof/>
        </w:rPr>
        <w:pict>
          <v:shape id="Imagen 7" o:spid="_x0000_s1029" type="#_x0000_t75" alt="cid:image003.gif@01CDF7E3.42226680" style="position:absolute;margin-left:62.65pt;margin-top:.55pt;width:22.5pt;height:23.25pt;z-index:-251656192;visibility:visible">
            <v:imagedata r:id="rId11" r:href="rId12"/>
          </v:shape>
        </w:pict>
      </w:r>
      <w:r>
        <w:rPr>
          <w:noProof/>
        </w:rPr>
        <w:pict>
          <v:shape id="Imagen 8" o:spid="_x0000_s1030" type="#_x0000_t75" alt="cid:image002.gif@01CDF7E3.42226680" style="position:absolute;margin-left:31.95pt;margin-top:.55pt;width:22.5pt;height:23.25pt;z-index:-251655168;visibility:visible">
            <v:imagedata r:id="rId13" r:href="rId14"/>
          </v:shape>
        </w:pict>
      </w:r>
      <w:hyperlink r:id="rId15" w:tooltip="&quot;Síguenos en facebook&quot; t " w:history="1">
        <w:r w:rsidRPr="000A5D12">
          <w:rPr>
            <w:rFonts w:ascii="Arial" w:hAnsi="Arial" w:cs="Arial"/>
            <w:b/>
            <w:noProof/>
            <w:sz w:val="16"/>
            <w:szCs w:val="16"/>
          </w:rPr>
          <w:pict>
            <v:shape id="Imagen 1" o:spid="_x0000_i1027" type="#_x0000_t75" href="http://www.facebook.com/andaluciaempren" title="&quot;Síguenos en facebook&quot; t " style="width:22.5pt;height:23.25pt;visibility:visible" o:button="t">
              <v:fill o:detectmouseclick="t"/>
              <v:imagedata r:id="rId16" o:title=""/>
            </v:shape>
          </w:pict>
        </w:r>
      </w:hyperlink>
    </w:p>
    <w:p w:rsidR="008577D5" w:rsidRDefault="008577D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8577D5" w:rsidRPr="008D532F" w:rsidRDefault="008577D5" w:rsidP="00E5741C">
      <w:pPr>
        <w:spacing w:line="288" w:lineRule="auto"/>
        <w:rPr>
          <w:rStyle w:val="Strong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>Córdoba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Pr="00CD1C07">
          <w:rPr>
            <w:rStyle w:val="Hyperlink"/>
            <w:rFonts w:ascii="Arial" w:hAnsi="Arial" w:cs="Arial"/>
            <w:b/>
            <w:bCs/>
            <w:sz w:val="16"/>
            <w:szCs w:val="16"/>
          </w:rPr>
          <w:t>http://www.facebook.com/cadecordoba</w:t>
        </w:r>
      </w:hyperlink>
    </w:p>
    <w:p w:rsidR="008577D5" w:rsidRPr="008D532F" w:rsidRDefault="008577D5" w:rsidP="00F31594">
      <w:pPr>
        <w:rPr>
          <w:rStyle w:val="Strong"/>
          <w:rFonts w:ascii="Arial" w:hAnsi="Arial" w:cs="Arial"/>
          <w:b w:val="0"/>
          <w:sz w:val="16"/>
          <w:szCs w:val="16"/>
        </w:rPr>
      </w:pPr>
    </w:p>
    <w:p w:rsidR="008577D5" w:rsidRDefault="008577D5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8577D5" w:rsidRDefault="008577D5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8577D5" w:rsidRDefault="008577D5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8577D5" w:rsidRDefault="008577D5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8577D5" w:rsidRPr="00756348" w:rsidRDefault="008577D5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noProof/>
        </w:rPr>
        <w:pict>
          <v:shape id="Imagen 5" o:spid="_x0000_s1031" type="#_x0000_t75" alt="LOGO AE+CEM+CEIC DEFINITIVOS v" style="position:absolute;left:0;text-align:left;margin-left:96.25pt;margin-top:5.55pt;width:292.5pt;height:43.5pt;z-index:251662336;visibility:visible">
            <v:imagedata r:id="rId18" o:title=""/>
          </v:shape>
        </w:pict>
      </w:r>
    </w:p>
    <w:sectPr w:rsidR="008577D5" w:rsidRPr="00756348" w:rsidSect="00C94709">
      <w:footerReference w:type="default" r:id="rId19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7D5" w:rsidRDefault="008577D5">
      <w:r>
        <w:separator/>
      </w:r>
    </w:p>
  </w:endnote>
  <w:endnote w:type="continuationSeparator" w:id="0">
    <w:p w:rsidR="008577D5" w:rsidRDefault="008577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D5" w:rsidRPr="00BF4FFD" w:rsidRDefault="008577D5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8577D5" w:rsidRPr="00BF4FFD" w:rsidRDefault="008577D5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7D5" w:rsidRDefault="008577D5">
      <w:r>
        <w:separator/>
      </w:r>
    </w:p>
  </w:footnote>
  <w:footnote w:type="continuationSeparator" w:id="0">
    <w:p w:rsidR="008577D5" w:rsidRDefault="008577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4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54DFF"/>
    <w:rsid w:val="00082704"/>
    <w:rsid w:val="000A5D12"/>
    <w:rsid w:val="000B144E"/>
    <w:rsid w:val="000C470D"/>
    <w:rsid w:val="000E6334"/>
    <w:rsid w:val="001402A7"/>
    <w:rsid w:val="001562AF"/>
    <w:rsid w:val="00190D5F"/>
    <w:rsid w:val="00204CCE"/>
    <w:rsid w:val="0020597D"/>
    <w:rsid w:val="0023533E"/>
    <w:rsid w:val="00335712"/>
    <w:rsid w:val="0034557E"/>
    <w:rsid w:val="003F0CC6"/>
    <w:rsid w:val="0040582D"/>
    <w:rsid w:val="004541E0"/>
    <w:rsid w:val="00495BB0"/>
    <w:rsid w:val="00524CEB"/>
    <w:rsid w:val="00532FFF"/>
    <w:rsid w:val="005330E6"/>
    <w:rsid w:val="00545BEC"/>
    <w:rsid w:val="005816AE"/>
    <w:rsid w:val="005A088B"/>
    <w:rsid w:val="005C4DF6"/>
    <w:rsid w:val="005E3D8D"/>
    <w:rsid w:val="005F562D"/>
    <w:rsid w:val="00611BF9"/>
    <w:rsid w:val="00646520"/>
    <w:rsid w:val="0065535A"/>
    <w:rsid w:val="006B1F18"/>
    <w:rsid w:val="006C3EE2"/>
    <w:rsid w:val="006C4709"/>
    <w:rsid w:val="006E6E9F"/>
    <w:rsid w:val="00721682"/>
    <w:rsid w:val="00724016"/>
    <w:rsid w:val="00756348"/>
    <w:rsid w:val="0076595D"/>
    <w:rsid w:val="007A17D9"/>
    <w:rsid w:val="00807C2C"/>
    <w:rsid w:val="008577D5"/>
    <w:rsid w:val="008D532F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C1030"/>
    <w:rsid w:val="00AD335C"/>
    <w:rsid w:val="00AF21ED"/>
    <w:rsid w:val="00B43F0B"/>
    <w:rsid w:val="00B52CE9"/>
    <w:rsid w:val="00B659F5"/>
    <w:rsid w:val="00BB2541"/>
    <w:rsid w:val="00BF4FFD"/>
    <w:rsid w:val="00C0237F"/>
    <w:rsid w:val="00C560CD"/>
    <w:rsid w:val="00C72E66"/>
    <w:rsid w:val="00C94709"/>
    <w:rsid w:val="00CD1C07"/>
    <w:rsid w:val="00CD2606"/>
    <w:rsid w:val="00CE79AE"/>
    <w:rsid w:val="00D02C26"/>
    <w:rsid w:val="00D77268"/>
    <w:rsid w:val="00D84433"/>
    <w:rsid w:val="00DB048A"/>
    <w:rsid w:val="00DE77F3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7F3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5D"/>
    <w:rPr>
      <w:rFonts w:ascii="Trade Gothic Ext EOI" w:hAnsi="Trade Gothic Ext EO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1B5D"/>
    <w:rPr>
      <w:sz w:val="0"/>
      <w:szCs w:val="0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26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2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jimenez@andaluciaemprende.es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cordob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2.gif@01CDF7E3.4222668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153</Words>
  <Characters>844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mlpavon</cp:lastModifiedBy>
  <cp:revision>2</cp:revision>
  <cp:lastPrinted>2008-07-31T10:53:00Z</cp:lastPrinted>
  <dcterms:created xsi:type="dcterms:W3CDTF">2013-05-02T11:07:00Z</dcterms:created>
  <dcterms:modified xsi:type="dcterms:W3CDTF">2013-05-02T11:07:00Z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