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67E" w:rsidRPr="00524CEB" w:rsidRDefault="00F7267E" w:rsidP="00B55700">
      <w:pPr>
        <w:spacing w:line="360" w:lineRule="auto"/>
        <w:ind w:firstLine="708"/>
        <w:outlineLvl w:val="0"/>
        <w:rPr>
          <w:rStyle w:val="Strong"/>
          <w:rFonts w:ascii="Verdana" w:hAnsi="Verdana" w:cs="Arial"/>
          <w:b w:val="0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26pt;margin-top:-54pt;width:674.85pt;height:886.6pt;z-index:-251657216">
            <v:imagedata r:id="rId7" o:title=""/>
          </v:shape>
        </w:pict>
      </w:r>
      <w:r>
        <w:rPr>
          <w:rStyle w:val="Strong"/>
          <w:rFonts w:ascii="Verdana" w:hAnsi="Verdana" w:cs="Arial"/>
          <w:b w:val="0"/>
          <w:sz w:val="18"/>
          <w:szCs w:val="18"/>
        </w:rPr>
        <w:t xml:space="preserve"> </w:t>
      </w:r>
    </w:p>
    <w:p w:rsidR="00F7267E" w:rsidRPr="00FA11B1" w:rsidRDefault="00F7267E" w:rsidP="00B55700">
      <w:pPr>
        <w:spacing w:line="360" w:lineRule="auto"/>
        <w:jc w:val="center"/>
        <w:rPr>
          <w:rFonts w:ascii="Arial" w:hAnsi="Arial" w:cs="Arial"/>
          <w:b/>
          <w:color w:val="333333"/>
          <w:sz w:val="36"/>
          <w:szCs w:val="36"/>
        </w:rPr>
      </w:pPr>
      <w:r w:rsidRPr="00FA11B1">
        <w:rPr>
          <w:rFonts w:ascii="Arial" w:hAnsi="Arial" w:cs="Arial"/>
          <w:b/>
          <w:color w:val="333333"/>
          <w:sz w:val="36"/>
          <w:szCs w:val="36"/>
        </w:rPr>
        <w:t>Jornada</w:t>
      </w:r>
    </w:p>
    <w:p w:rsidR="00F7267E" w:rsidRDefault="00F7267E" w:rsidP="00B55700">
      <w:pPr>
        <w:spacing w:line="360" w:lineRule="auto"/>
        <w:jc w:val="center"/>
        <w:rPr>
          <w:rFonts w:ascii="Arial Narrow" w:hAnsi="Arial Narrow"/>
          <w:b/>
          <w:color w:val="333333"/>
          <w:sz w:val="36"/>
          <w:szCs w:val="36"/>
        </w:rPr>
      </w:pPr>
      <w:r>
        <w:rPr>
          <w:rFonts w:ascii="Arial" w:hAnsi="Arial" w:cs="Arial"/>
          <w:b/>
          <w:color w:val="333333"/>
          <w:sz w:val="40"/>
          <w:szCs w:val="40"/>
        </w:rPr>
        <w:t>‘DE TU CIUDAD AL MUNDO: TIENDA ONLINE’</w:t>
      </w:r>
    </w:p>
    <w:p w:rsidR="00F7267E" w:rsidRDefault="00F7267E" w:rsidP="00B55700">
      <w:pPr>
        <w:spacing w:line="288" w:lineRule="auto"/>
        <w:ind w:left="142" w:firstLine="708"/>
        <w:jc w:val="center"/>
        <w:rPr>
          <w:rFonts w:ascii="Arial" w:hAnsi="Arial" w:cs="Arial"/>
          <w:b/>
          <w:color w:val="333333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366.5pt;margin-top:.05pt;width:67.5pt;height:33.5pt;z-index:-251656192">
            <v:imagedata r:id="rId8" o:title="" chromakey="white"/>
          </v:shape>
        </w:pict>
      </w:r>
    </w:p>
    <w:p w:rsidR="00F7267E" w:rsidRDefault="00F7267E" w:rsidP="00B55700">
      <w:pPr>
        <w:spacing w:line="288" w:lineRule="auto"/>
        <w:ind w:left="142" w:firstLine="708"/>
        <w:jc w:val="center"/>
        <w:rPr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color w:val="333333"/>
          <w:sz w:val="24"/>
          <w:szCs w:val="24"/>
        </w:rPr>
        <w:t>Jueves, 26 de septiembre de 2013</w:t>
      </w:r>
    </w:p>
    <w:p w:rsidR="00F7267E" w:rsidRDefault="00F7267E" w:rsidP="00B55700">
      <w:pPr>
        <w:spacing w:line="288" w:lineRule="auto"/>
        <w:ind w:left="142" w:firstLine="708"/>
        <w:jc w:val="center"/>
        <w:rPr>
          <w:rFonts w:ascii="Arial" w:hAnsi="Arial" w:cs="Arial"/>
          <w:b/>
          <w:color w:val="333333"/>
          <w:sz w:val="24"/>
          <w:szCs w:val="24"/>
        </w:rPr>
      </w:pPr>
    </w:p>
    <w:p w:rsidR="00F7267E" w:rsidRPr="00FA11B1" w:rsidRDefault="00F7267E" w:rsidP="00B55700">
      <w:pPr>
        <w:spacing w:line="288" w:lineRule="auto"/>
        <w:ind w:left="142" w:firstLine="708"/>
        <w:jc w:val="center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7267E" w:rsidRPr="00FA11B1" w:rsidRDefault="00F7267E" w:rsidP="00B55700">
      <w:pPr>
        <w:spacing w:line="288" w:lineRule="auto"/>
        <w:rPr>
          <w:rFonts w:ascii="Arial" w:hAnsi="Arial" w:cs="Arial"/>
          <w:bCs/>
          <w:color w:val="333333"/>
          <w:sz w:val="24"/>
          <w:szCs w:val="24"/>
        </w:rPr>
      </w:pPr>
      <w:r w:rsidRPr="00FA11B1">
        <w:rPr>
          <w:rFonts w:ascii="Arial" w:hAnsi="Arial" w:cs="Arial"/>
          <w:b/>
          <w:bCs/>
          <w:color w:val="333333"/>
          <w:sz w:val="24"/>
          <w:szCs w:val="24"/>
        </w:rPr>
        <w:t>Horario</w:t>
      </w:r>
      <w:r w:rsidRPr="00FA11B1">
        <w:rPr>
          <w:rFonts w:ascii="Arial" w:hAnsi="Arial" w:cs="Arial"/>
          <w:color w:val="333333"/>
          <w:sz w:val="24"/>
          <w:szCs w:val="24"/>
        </w:rPr>
        <w:t>: de</w:t>
      </w:r>
      <w:r>
        <w:rPr>
          <w:rFonts w:ascii="Arial" w:hAnsi="Arial" w:cs="Arial"/>
          <w:color w:val="333333"/>
          <w:sz w:val="24"/>
          <w:szCs w:val="24"/>
        </w:rPr>
        <w:t xml:space="preserve"> 19.00</w:t>
      </w:r>
      <w:r w:rsidRPr="00FA11B1">
        <w:rPr>
          <w:rFonts w:ascii="Arial" w:hAnsi="Arial" w:cs="Arial"/>
          <w:color w:val="333333"/>
          <w:sz w:val="24"/>
          <w:szCs w:val="24"/>
        </w:rPr>
        <w:t xml:space="preserve"> a </w:t>
      </w:r>
      <w:r>
        <w:rPr>
          <w:rFonts w:ascii="Arial" w:hAnsi="Arial" w:cs="Arial"/>
          <w:color w:val="333333"/>
          <w:sz w:val="24"/>
          <w:szCs w:val="24"/>
        </w:rPr>
        <w:t>20.30</w:t>
      </w:r>
      <w:r w:rsidRPr="00FA11B1">
        <w:rPr>
          <w:rFonts w:ascii="Arial" w:hAnsi="Arial" w:cs="Arial"/>
          <w:color w:val="333333"/>
          <w:sz w:val="24"/>
          <w:szCs w:val="24"/>
        </w:rPr>
        <w:t xml:space="preserve"> horas</w:t>
      </w:r>
    </w:p>
    <w:p w:rsidR="00F7267E" w:rsidRPr="00FA11B1" w:rsidRDefault="00F7267E" w:rsidP="00B55700">
      <w:pPr>
        <w:spacing w:line="288" w:lineRule="auto"/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7267E" w:rsidRDefault="00F7267E" w:rsidP="00821F9D">
      <w:pPr>
        <w:spacing w:line="288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FA11B1">
        <w:rPr>
          <w:rFonts w:ascii="Arial" w:hAnsi="Arial" w:cs="Arial"/>
          <w:b/>
          <w:bCs/>
          <w:color w:val="333333"/>
          <w:sz w:val="24"/>
          <w:szCs w:val="24"/>
        </w:rPr>
        <w:t>Lugar</w:t>
      </w:r>
      <w:r w:rsidRPr="00FA11B1">
        <w:rPr>
          <w:rFonts w:ascii="Arial" w:hAnsi="Arial" w:cs="Arial"/>
          <w:color w:val="333333"/>
          <w:sz w:val="24"/>
          <w:szCs w:val="24"/>
        </w:rPr>
        <w:t xml:space="preserve">: </w:t>
      </w:r>
      <w:r>
        <w:rPr>
          <w:rFonts w:ascii="Arial" w:hAnsi="Arial" w:cs="Arial"/>
          <w:color w:val="333333"/>
          <w:sz w:val="24"/>
          <w:szCs w:val="24"/>
        </w:rPr>
        <w:t xml:space="preserve">Edificio de Usos Múltiples, Ctra. Del Pantano, s/n </w:t>
      </w:r>
      <w:r w:rsidRPr="00FA11B1">
        <w:rPr>
          <w:rFonts w:ascii="Arial" w:hAnsi="Arial" w:cs="Arial"/>
          <w:color w:val="333333"/>
          <w:sz w:val="24"/>
          <w:szCs w:val="24"/>
        </w:rPr>
        <w:t xml:space="preserve">  </w:t>
      </w:r>
    </w:p>
    <w:p w:rsidR="00F7267E" w:rsidRPr="00C560A3" w:rsidRDefault="00F7267E" w:rsidP="00821F9D">
      <w:pPr>
        <w:spacing w:line="288" w:lineRule="auto"/>
        <w:jc w:val="both"/>
        <w:rPr>
          <w:rFonts w:ascii="Arial" w:hAnsi="Arial" w:cs="Arial"/>
          <w:b/>
          <w:i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 xml:space="preserve">            </w:t>
      </w:r>
      <w:r w:rsidRPr="00216F7F">
        <w:rPr>
          <w:rFonts w:ascii="Arial" w:hAnsi="Arial" w:cs="Arial"/>
          <w:b/>
          <w:i/>
          <w:color w:val="333333"/>
          <w:sz w:val="24"/>
          <w:szCs w:val="24"/>
        </w:rPr>
        <w:t xml:space="preserve">CADE </w:t>
      </w:r>
      <w:r w:rsidRPr="00C560A3">
        <w:rPr>
          <w:rFonts w:ascii="Arial" w:hAnsi="Arial" w:cs="Arial"/>
          <w:b/>
          <w:i/>
          <w:color w:val="333333"/>
          <w:sz w:val="24"/>
          <w:szCs w:val="24"/>
        </w:rPr>
        <w:t>Cuevas del Almanzora</w:t>
      </w:r>
    </w:p>
    <w:p w:rsidR="00F7267E" w:rsidRPr="00FA11B1" w:rsidRDefault="00F7267E" w:rsidP="00B55700">
      <w:pPr>
        <w:spacing w:line="288" w:lineRule="auto"/>
        <w:jc w:val="both"/>
        <w:rPr>
          <w:rFonts w:ascii="Arial" w:hAnsi="Arial" w:cs="Arial"/>
          <w:color w:val="333333"/>
          <w:sz w:val="24"/>
          <w:szCs w:val="24"/>
        </w:rPr>
      </w:pPr>
    </w:p>
    <w:p w:rsidR="00F7267E" w:rsidRPr="00FA11B1" w:rsidRDefault="00F7267E" w:rsidP="00B55700">
      <w:pPr>
        <w:spacing w:line="288" w:lineRule="auto"/>
        <w:jc w:val="both"/>
        <w:rPr>
          <w:rFonts w:ascii="Arial" w:hAnsi="Arial" w:cs="Arial"/>
          <w:color w:val="333333"/>
          <w:sz w:val="24"/>
          <w:szCs w:val="24"/>
        </w:rPr>
      </w:pPr>
      <w:r w:rsidRPr="00FA11B1">
        <w:rPr>
          <w:rFonts w:ascii="Arial" w:hAnsi="Arial" w:cs="Arial"/>
          <w:b/>
          <w:bCs/>
          <w:color w:val="333333"/>
          <w:sz w:val="24"/>
          <w:szCs w:val="24"/>
        </w:rPr>
        <w:t>Programa</w:t>
      </w:r>
      <w:r w:rsidRPr="00FA11B1">
        <w:rPr>
          <w:rFonts w:ascii="Arial" w:hAnsi="Arial" w:cs="Arial"/>
          <w:color w:val="333333"/>
          <w:sz w:val="24"/>
          <w:szCs w:val="24"/>
        </w:rPr>
        <w:t>:</w:t>
      </w:r>
    </w:p>
    <w:p w:rsidR="00F7267E" w:rsidRPr="00FA11B1" w:rsidRDefault="00F7267E" w:rsidP="00B55700">
      <w:pPr>
        <w:jc w:val="both"/>
        <w:rPr>
          <w:rFonts w:ascii="Arial" w:hAnsi="Arial" w:cs="Arial"/>
          <w:color w:val="333333"/>
          <w:sz w:val="24"/>
          <w:szCs w:val="24"/>
        </w:rPr>
      </w:pPr>
      <w:r w:rsidRPr="00FA11B1">
        <w:rPr>
          <w:rFonts w:ascii="Arial" w:hAnsi="Arial" w:cs="Arial"/>
          <w:color w:val="333333"/>
          <w:sz w:val="24"/>
          <w:szCs w:val="24"/>
        </w:rPr>
        <w:t xml:space="preserve"> </w:t>
      </w:r>
    </w:p>
    <w:p w:rsidR="00F7267E" w:rsidRDefault="00F7267E" w:rsidP="00B5570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19.00 hs.- Bienvenida a los asistentes.</w:t>
      </w:r>
    </w:p>
    <w:p w:rsidR="00F7267E" w:rsidRDefault="00F7267E" w:rsidP="00C560A3">
      <w:pPr>
        <w:autoSpaceDE w:val="0"/>
        <w:autoSpaceDN w:val="0"/>
        <w:adjustRightInd w:val="0"/>
        <w:ind w:left="360"/>
        <w:rPr>
          <w:rFonts w:ascii="Arial" w:hAnsi="Arial" w:cs="Arial"/>
          <w:sz w:val="24"/>
          <w:szCs w:val="24"/>
        </w:rPr>
      </w:pPr>
    </w:p>
    <w:p w:rsidR="00F7267E" w:rsidRDefault="00F7267E" w:rsidP="00B55700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19.10 hs.- Presentación de los servicios de Andalucía Emprende.</w:t>
      </w:r>
    </w:p>
    <w:p w:rsidR="00F7267E" w:rsidRPr="002E78C4" w:rsidRDefault="00F7267E" w:rsidP="00B5570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7267E" w:rsidRDefault="00F7267E" w:rsidP="00B55700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19.20 hs.- ¿Qué es una tienda virtual?</w:t>
      </w:r>
    </w:p>
    <w:p w:rsidR="00F7267E" w:rsidRDefault="00F7267E" w:rsidP="00821F9D">
      <w:pPr>
        <w:pStyle w:val="ListParagraph"/>
        <w:rPr>
          <w:rFonts w:ascii="Arial" w:hAnsi="Arial" w:cs="Arial"/>
          <w:sz w:val="24"/>
          <w:szCs w:val="24"/>
        </w:rPr>
      </w:pPr>
    </w:p>
    <w:p w:rsidR="00F7267E" w:rsidRDefault="00F7267E" w:rsidP="00B55700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19.30 hs.- ¿Cómo hacer una tienda virtual?</w:t>
      </w:r>
    </w:p>
    <w:p w:rsidR="00F7267E" w:rsidRDefault="00F7267E" w:rsidP="00821F9D">
      <w:pPr>
        <w:pStyle w:val="ListParagraph"/>
        <w:rPr>
          <w:rFonts w:ascii="Arial" w:hAnsi="Arial" w:cs="Arial"/>
          <w:sz w:val="24"/>
          <w:szCs w:val="24"/>
        </w:rPr>
      </w:pPr>
    </w:p>
    <w:p w:rsidR="00F7267E" w:rsidRDefault="00F7267E" w:rsidP="00216F7F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20.00 hs.- Conseguir un mejor rendimiento usando redes sociales.</w:t>
      </w:r>
    </w:p>
    <w:p w:rsidR="00F7267E" w:rsidRDefault="00F7267E" w:rsidP="00FF63DE">
      <w:pPr>
        <w:pStyle w:val="ListParagraph"/>
        <w:rPr>
          <w:rFonts w:ascii="Arial" w:hAnsi="Arial" w:cs="Arial"/>
          <w:sz w:val="24"/>
          <w:szCs w:val="24"/>
        </w:rPr>
      </w:pPr>
    </w:p>
    <w:p w:rsidR="00F7267E" w:rsidRDefault="00F7267E" w:rsidP="00216F7F">
      <w:pPr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20.20 hs.- Resolución de dudas y clausura de la jornada.</w:t>
      </w:r>
    </w:p>
    <w:p w:rsidR="00F7267E" w:rsidRDefault="00F7267E" w:rsidP="00B5570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7267E" w:rsidRDefault="00F7267E" w:rsidP="00D946D5">
      <w:pPr>
        <w:autoSpaceDE w:val="0"/>
        <w:autoSpaceDN w:val="0"/>
        <w:adjustRightInd w:val="0"/>
        <w:ind w:left="720"/>
        <w:rPr>
          <w:rFonts w:ascii="Arial" w:hAnsi="Arial" w:cs="Arial"/>
          <w:sz w:val="24"/>
          <w:szCs w:val="24"/>
        </w:rPr>
      </w:pPr>
    </w:p>
    <w:p w:rsidR="00F7267E" w:rsidRDefault="00F7267E" w:rsidP="00B55700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F7267E" w:rsidRDefault="00F7267E" w:rsidP="00B55700">
      <w:pPr>
        <w:spacing w:line="288" w:lineRule="auto"/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  <w:r>
        <w:rPr>
          <w:rFonts w:ascii="Arial" w:hAnsi="Arial" w:cs="Arial"/>
          <w:b/>
          <w:bCs/>
          <w:color w:val="333333"/>
          <w:sz w:val="24"/>
          <w:szCs w:val="24"/>
        </w:rPr>
        <w:t xml:space="preserve">Ponente: </w:t>
      </w:r>
    </w:p>
    <w:p w:rsidR="00F7267E" w:rsidRDefault="00F7267E" w:rsidP="00B55700">
      <w:pPr>
        <w:spacing w:line="288" w:lineRule="auto"/>
        <w:jc w:val="both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7267E" w:rsidRDefault="00F7267E" w:rsidP="00B55700">
      <w:pPr>
        <w:numPr>
          <w:ilvl w:val="0"/>
          <w:numId w:val="2"/>
        </w:numPr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Marta de Haro, técnica del CADE de Cuevas del Almanzora,  Andalucía Emprende, Fundación Pública Andaluza</w:t>
      </w:r>
    </w:p>
    <w:p w:rsidR="00F7267E" w:rsidRDefault="00F7267E" w:rsidP="00B55700">
      <w:pPr>
        <w:spacing w:line="360" w:lineRule="auto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7267E" w:rsidRDefault="00F7267E" w:rsidP="00B55700">
      <w:pPr>
        <w:spacing w:line="360" w:lineRule="auto"/>
        <w:rPr>
          <w:rFonts w:ascii="Arial" w:hAnsi="Arial" w:cs="Arial"/>
          <w:b/>
          <w:bCs/>
          <w:color w:val="333333"/>
          <w:sz w:val="24"/>
          <w:szCs w:val="24"/>
        </w:rPr>
      </w:pPr>
    </w:p>
    <w:p w:rsidR="00F7267E" w:rsidRDefault="00F7267E" w:rsidP="00B55700">
      <w:pPr>
        <w:spacing w:line="360" w:lineRule="auto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color w:val="333333"/>
          <w:sz w:val="24"/>
          <w:szCs w:val="24"/>
        </w:rPr>
        <w:t>Información e i</w:t>
      </w:r>
      <w:r w:rsidRPr="00FA11B1">
        <w:rPr>
          <w:rFonts w:ascii="Arial" w:hAnsi="Arial" w:cs="Arial"/>
          <w:b/>
          <w:bCs/>
          <w:color w:val="333333"/>
          <w:sz w:val="24"/>
          <w:szCs w:val="24"/>
        </w:rPr>
        <w:t>nscripciones:</w:t>
      </w:r>
      <w:r>
        <w:rPr>
          <w:rFonts w:ascii="Arial" w:hAnsi="Arial" w:cs="Arial"/>
          <w:b/>
          <w:bCs/>
          <w:color w:val="333333"/>
          <w:sz w:val="24"/>
          <w:szCs w:val="24"/>
        </w:rPr>
        <w:t xml:space="preserve">   </w:t>
      </w:r>
      <w:r>
        <w:rPr>
          <w:rFonts w:ascii="Arial" w:hAnsi="Arial" w:cs="Arial"/>
          <w:color w:val="333333"/>
          <w:sz w:val="24"/>
          <w:szCs w:val="24"/>
        </w:rPr>
        <w:t xml:space="preserve">671539519       671595356 </w:t>
      </w:r>
    </w:p>
    <w:p w:rsidR="00F7267E" w:rsidRPr="00FA11B1" w:rsidRDefault="00F7267E" w:rsidP="00B55700">
      <w:pPr>
        <w:spacing w:line="360" w:lineRule="auto"/>
        <w:rPr>
          <w:rStyle w:val="Strong"/>
          <w:rFonts w:ascii="Arial" w:hAnsi="Arial" w:cs="Arial"/>
          <w:bCs w:val="0"/>
          <w:color w:val="333333"/>
          <w:sz w:val="24"/>
          <w:szCs w:val="24"/>
        </w:rPr>
      </w:pPr>
      <w:hyperlink r:id="rId9" w:history="1">
        <w:r w:rsidRPr="00DD11B2">
          <w:rPr>
            <w:rStyle w:val="Hyperlink"/>
            <w:rFonts w:ascii="Arial" w:hAnsi="Arial" w:cs="Arial"/>
            <w:bCs/>
            <w:sz w:val="24"/>
            <w:szCs w:val="24"/>
          </w:rPr>
          <w:t>jjarrebola@andaluciaemprende.es</w:t>
        </w:r>
      </w:hyperlink>
      <w:r>
        <w:rPr>
          <w:rFonts w:ascii="Arial" w:hAnsi="Arial" w:cs="Arial"/>
          <w:bCs/>
          <w:color w:val="333333"/>
          <w:sz w:val="24"/>
          <w:szCs w:val="24"/>
        </w:rPr>
        <w:t xml:space="preserve">     </w:t>
      </w:r>
      <w:hyperlink r:id="rId10" w:history="1">
        <w:r w:rsidRPr="00DD11B2">
          <w:rPr>
            <w:rStyle w:val="Hyperlink"/>
            <w:rFonts w:ascii="Arial" w:hAnsi="Arial" w:cs="Arial"/>
            <w:bCs/>
            <w:sz w:val="24"/>
            <w:szCs w:val="24"/>
          </w:rPr>
          <w:t>mharo@andaluciaemprende.es</w:t>
        </w:r>
      </w:hyperlink>
    </w:p>
    <w:p w:rsidR="00F7267E" w:rsidRPr="0052137E" w:rsidRDefault="00F7267E" w:rsidP="00B55700">
      <w:pPr>
        <w:rPr>
          <w:rStyle w:val="Strong"/>
          <w:rFonts w:ascii="News Gothic" w:hAnsi="News Gothic" w:cs="Arial"/>
          <w:b w:val="0"/>
          <w:sz w:val="28"/>
          <w:szCs w:val="28"/>
        </w:rPr>
      </w:pPr>
    </w:p>
    <w:p w:rsidR="00F7267E" w:rsidRPr="00803118" w:rsidRDefault="00F7267E" w:rsidP="00216F7F">
      <w:pPr>
        <w:tabs>
          <w:tab w:val="left" w:pos="7200"/>
        </w:tabs>
        <w:ind w:left="-142"/>
        <w:rPr>
          <w:rStyle w:val="Strong"/>
          <w:rFonts w:ascii="News Gothic" w:hAnsi="News Gothic" w:cs="Arial"/>
          <w:b w:val="0"/>
          <w:sz w:val="18"/>
          <w:szCs w:val="18"/>
        </w:rPr>
      </w:pPr>
      <w:r>
        <w:rPr>
          <w:rStyle w:val="Strong"/>
          <w:rFonts w:ascii="News Gothic" w:hAnsi="News Gothic" w:cs="Arial"/>
          <w:b w:val="0"/>
          <w:sz w:val="18"/>
          <w:szCs w:val="18"/>
        </w:rPr>
        <w:t xml:space="preserve"> </w:t>
      </w:r>
      <w:r w:rsidRPr="00803118">
        <w:rPr>
          <w:rStyle w:val="Strong"/>
          <w:rFonts w:ascii="News Gothic" w:hAnsi="News Gothic" w:cs="Arial"/>
          <w:b w:val="0"/>
          <w:sz w:val="18"/>
          <w:szCs w:val="18"/>
        </w:rPr>
        <w:t>Cofinanciado por:</w:t>
      </w:r>
      <w:r>
        <w:rPr>
          <w:rStyle w:val="Strong"/>
          <w:rFonts w:ascii="News Gothic" w:hAnsi="News Gothic" w:cs="Arial"/>
          <w:b w:val="0"/>
          <w:sz w:val="18"/>
          <w:szCs w:val="18"/>
        </w:rPr>
        <w:t xml:space="preserve">                                                                                                                                     Colaboran:                                                                                                                                </w:t>
      </w:r>
    </w:p>
    <w:p w:rsidR="00F7267E" w:rsidRDefault="00F7267E" w:rsidP="00B55700">
      <w:pPr>
        <w:jc w:val="center"/>
        <w:rPr>
          <w:rFonts w:ascii="Arial Narrow" w:hAnsi="Arial Narrow" w:cs="Arial"/>
          <w:b/>
          <w:color w:val="FF0000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-5pt;margin-top:19.55pt;width:54.7pt;height:52.35pt;z-index:251655168">
            <v:imagedata r:id="rId11" o:title=""/>
            <w10:wrap type="square"/>
          </v:shape>
        </w:pict>
      </w:r>
    </w:p>
    <w:p w:rsidR="00F7267E" w:rsidRDefault="00F7267E" w:rsidP="00B55700">
      <w:pPr>
        <w:jc w:val="center"/>
        <w:rPr>
          <w:rFonts w:ascii="Arial Narrow" w:hAnsi="Arial Narrow" w:cs="Arial"/>
          <w:b/>
          <w:color w:val="FF0000"/>
          <w:sz w:val="24"/>
          <w:szCs w:val="24"/>
        </w:rPr>
      </w:pPr>
      <w:r>
        <w:rPr>
          <w:noProof/>
        </w:rPr>
        <w:pict>
          <v:shape id="_x0000_s1030" type="#_x0000_t75" style="position:absolute;left:0;text-align:left;margin-left:355.3pt;margin-top:3.6pt;width:63pt;height:54.15pt;z-index:251658240">
            <v:imagedata r:id="rId12" o:title="" chromakey="white"/>
            <w10:wrap type="square"/>
          </v:shape>
        </w:pict>
      </w:r>
      <w:r>
        <w:rPr>
          <w:noProof/>
        </w:rPr>
        <w:pict>
          <v:shape id="_x0000_s1031" type="#_x0000_t75" style="position:absolute;left:0;text-align:left;margin-left:301.3pt;margin-top:2.2pt;width:43.55pt;height:52.5pt;z-index:251657216">
            <v:imagedata r:id="rId13" o:title=""/>
          </v:shape>
        </w:pict>
      </w:r>
      <w:r>
        <w:rPr>
          <w:noProof/>
        </w:rPr>
        <w:pict>
          <v:shape id="_x0000_s1032" type="#_x0000_t75" style="position:absolute;left:0;text-align:left;margin-left:13.3pt;margin-top:7.6pt;width:270pt;height:40.5pt;z-index:251656192">
            <v:imagedata r:id="rId14" o:title=""/>
          </v:shape>
        </w:pict>
      </w:r>
    </w:p>
    <w:p w:rsidR="00F7267E" w:rsidRPr="00311237" w:rsidRDefault="00F7267E" w:rsidP="00903F8E">
      <w:pPr>
        <w:jc w:val="both"/>
        <w:rPr>
          <w:rFonts w:ascii="News Gothic" w:hAnsi="News Gothic" w:cs="Arial"/>
          <w:bCs/>
          <w:sz w:val="18"/>
          <w:szCs w:val="18"/>
        </w:rPr>
      </w:pPr>
      <w:r>
        <w:rPr>
          <w:rStyle w:val="Strong"/>
          <w:rFonts w:ascii="News Gothic" w:hAnsi="News Gothic" w:cs="Arial"/>
          <w:b w:val="0"/>
          <w:sz w:val="18"/>
          <w:szCs w:val="18"/>
        </w:rPr>
        <w:t xml:space="preserve">                         </w:t>
      </w:r>
    </w:p>
    <w:sectPr w:rsidR="00F7267E" w:rsidRPr="00311237" w:rsidSect="00D5085F">
      <w:footerReference w:type="default" r:id="rId15"/>
      <w:pgSz w:w="11906" w:h="16838"/>
      <w:pgMar w:top="570" w:right="1506" w:bottom="57" w:left="1701" w:header="709" w:footer="14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67E" w:rsidRDefault="00F7267E">
      <w:r>
        <w:separator/>
      </w:r>
    </w:p>
  </w:endnote>
  <w:endnote w:type="continuationSeparator" w:id="0">
    <w:p w:rsidR="00F7267E" w:rsidRDefault="00F726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Ext EOI">
    <w:altName w:val="Bookman Old Styl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ws Goth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67E" w:rsidRPr="00BF4FFD" w:rsidRDefault="00F7267E">
    <w:pPr>
      <w:pStyle w:val="Footer"/>
      <w:rPr>
        <w:color w:val="80808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69.45pt;margin-top:.9pt;width:168.15pt;height:19.95pt;z-index:-251656192" wrapcoords="0 0 21600 0 21600 21600 0 21600 0 0" filled="f" stroked="f">
          <v:textbox style="mso-next-textbox:#_x0000_s2049">
            <w:txbxContent>
              <w:p w:rsidR="00F7267E" w:rsidRPr="00BF4FFD" w:rsidRDefault="00F7267E" w:rsidP="00D5085F">
                <w:pPr>
                  <w:rPr>
                    <w:color w:val="808080"/>
                    <w:sz w:val="24"/>
                    <w:szCs w:val="24"/>
                  </w:rPr>
                </w:pPr>
              </w:p>
            </w:txbxContent>
          </v:textbox>
          <w10:wrap type="tigh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67E" w:rsidRDefault="00F7267E">
      <w:r>
        <w:separator/>
      </w:r>
    </w:p>
  </w:footnote>
  <w:footnote w:type="continuationSeparator" w:id="0">
    <w:p w:rsidR="00F7267E" w:rsidRDefault="00F726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834E6"/>
    <w:multiLevelType w:val="hybridMultilevel"/>
    <w:tmpl w:val="90F815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31975"/>
    <w:multiLevelType w:val="hybridMultilevel"/>
    <w:tmpl w:val="88A0C7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B715A"/>
    <w:multiLevelType w:val="hybridMultilevel"/>
    <w:tmpl w:val="B6FEDC50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5700"/>
    <w:rsid w:val="0000054E"/>
    <w:rsid w:val="00000DDE"/>
    <w:rsid w:val="000177F4"/>
    <w:rsid w:val="00031AD2"/>
    <w:rsid w:val="00046DB9"/>
    <w:rsid w:val="00050AB8"/>
    <w:rsid w:val="00056879"/>
    <w:rsid w:val="00057361"/>
    <w:rsid w:val="00060080"/>
    <w:rsid w:val="0006079D"/>
    <w:rsid w:val="000709FE"/>
    <w:rsid w:val="00080D7B"/>
    <w:rsid w:val="000818EA"/>
    <w:rsid w:val="00087DAD"/>
    <w:rsid w:val="00091100"/>
    <w:rsid w:val="0009468D"/>
    <w:rsid w:val="00097DA7"/>
    <w:rsid w:val="000A6A62"/>
    <w:rsid w:val="000B3DA8"/>
    <w:rsid w:val="000D1466"/>
    <w:rsid w:val="000D314A"/>
    <w:rsid w:val="000D6CA7"/>
    <w:rsid w:val="000E48E2"/>
    <w:rsid w:val="000E4EDA"/>
    <w:rsid w:val="000F4722"/>
    <w:rsid w:val="001005C0"/>
    <w:rsid w:val="00106484"/>
    <w:rsid w:val="00107CA9"/>
    <w:rsid w:val="0011626E"/>
    <w:rsid w:val="0012238E"/>
    <w:rsid w:val="00123CAF"/>
    <w:rsid w:val="001306E4"/>
    <w:rsid w:val="00132422"/>
    <w:rsid w:val="001343DB"/>
    <w:rsid w:val="00134DD7"/>
    <w:rsid w:val="00141C3B"/>
    <w:rsid w:val="00145EAA"/>
    <w:rsid w:val="00147657"/>
    <w:rsid w:val="00155D29"/>
    <w:rsid w:val="00161658"/>
    <w:rsid w:val="00162813"/>
    <w:rsid w:val="00166140"/>
    <w:rsid w:val="00172622"/>
    <w:rsid w:val="00173C4A"/>
    <w:rsid w:val="001740E1"/>
    <w:rsid w:val="00176FFC"/>
    <w:rsid w:val="0017761B"/>
    <w:rsid w:val="00193C92"/>
    <w:rsid w:val="001A49DE"/>
    <w:rsid w:val="001B3CFB"/>
    <w:rsid w:val="001B41BB"/>
    <w:rsid w:val="001B41E6"/>
    <w:rsid w:val="001B5D30"/>
    <w:rsid w:val="001C1971"/>
    <w:rsid w:val="001C331E"/>
    <w:rsid w:val="001C53B3"/>
    <w:rsid w:val="001D317D"/>
    <w:rsid w:val="001F2E96"/>
    <w:rsid w:val="001F7091"/>
    <w:rsid w:val="001F77D5"/>
    <w:rsid w:val="00207F58"/>
    <w:rsid w:val="002104B3"/>
    <w:rsid w:val="00213E74"/>
    <w:rsid w:val="00216F7F"/>
    <w:rsid w:val="00217A78"/>
    <w:rsid w:val="00227AC0"/>
    <w:rsid w:val="00235EAF"/>
    <w:rsid w:val="00237C85"/>
    <w:rsid w:val="002442CC"/>
    <w:rsid w:val="002861ED"/>
    <w:rsid w:val="00297BF2"/>
    <w:rsid w:val="002A056B"/>
    <w:rsid w:val="002B3624"/>
    <w:rsid w:val="002B560A"/>
    <w:rsid w:val="002C74C4"/>
    <w:rsid w:val="002D2F0E"/>
    <w:rsid w:val="002D2F7C"/>
    <w:rsid w:val="002D6CBB"/>
    <w:rsid w:val="002E36A2"/>
    <w:rsid w:val="002E41ED"/>
    <w:rsid w:val="002E78C4"/>
    <w:rsid w:val="002F7B39"/>
    <w:rsid w:val="0030619D"/>
    <w:rsid w:val="0030718D"/>
    <w:rsid w:val="003106EF"/>
    <w:rsid w:val="00311237"/>
    <w:rsid w:val="003117A5"/>
    <w:rsid w:val="00312151"/>
    <w:rsid w:val="0032518A"/>
    <w:rsid w:val="00330685"/>
    <w:rsid w:val="00341094"/>
    <w:rsid w:val="00343A42"/>
    <w:rsid w:val="00343CF0"/>
    <w:rsid w:val="00344439"/>
    <w:rsid w:val="00347695"/>
    <w:rsid w:val="003527D1"/>
    <w:rsid w:val="00353374"/>
    <w:rsid w:val="00354B4C"/>
    <w:rsid w:val="0036172F"/>
    <w:rsid w:val="003660E8"/>
    <w:rsid w:val="003666B9"/>
    <w:rsid w:val="00373B5E"/>
    <w:rsid w:val="00374F2D"/>
    <w:rsid w:val="00375518"/>
    <w:rsid w:val="0037660D"/>
    <w:rsid w:val="00382B5C"/>
    <w:rsid w:val="003A6DF9"/>
    <w:rsid w:val="003A7373"/>
    <w:rsid w:val="003B063D"/>
    <w:rsid w:val="003C3344"/>
    <w:rsid w:val="003D1E10"/>
    <w:rsid w:val="003D3109"/>
    <w:rsid w:val="003E7A4D"/>
    <w:rsid w:val="003F6AB0"/>
    <w:rsid w:val="00403896"/>
    <w:rsid w:val="004039BF"/>
    <w:rsid w:val="004044F7"/>
    <w:rsid w:val="004102DA"/>
    <w:rsid w:val="00412C07"/>
    <w:rsid w:val="00421AB2"/>
    <w:rsid w:val="00424AC3"/>
    <w:rsid w:val="0042511D"/>
    <w:rsid w:val="00432171"/>
    <w:rsid w:val="004441B4"/>
    <w:rsid w:val="00444FB8"/>
    <w:rsid w:val="00456D25"/>
    <w:rsid w:val="00456EA4"/>
    <w:rsid w:val="0045761B"/>
    <w:rsid w:val="0046006A"/>
    <w:rsid w:val="0046329D"/>
    <w:rsid w:val="00464346"/>
    <w:rsid w:val="00465B94"/>
    <w:rsid w:val="0048429A"/>
    <w:rsid w:val="004A1F66"/>
    <w:rsid w:val="004A2A86"/>
    <w:rsid w:val="004A57B2"/>
    <w:rsid w:val="004B2F82"/>
    <w:rsid w:val="004B4C02"/>
    <w:rsid w:val="004B5620"/>
    <w:rsid w:val="004C48BA"/>
    <w:rsid w:val="004C74DF"/>
    <w:rsid w:val="004D7426"/>
    <w:rsid w:val="004E246C"/>
    <w:rsid w:val="005052A0"/>
    <w:rsid w:val="005061D9"/>
    <w:rsid w:val="005063F3"/>
    <w:rsid w:val="00510069"/>
    <w:rsid w:val="0051523A"/>
    <w:rsid w:val="0052137E"/>
    <w:rsid w:val="00521B5E"/>
    <w:rsid w:val="00523132"/>
    <w:rsid w:val="00524CEB"/>
    <w:rsid w:val="00531E4B"/>
    <w:rsid w:val="0053266C"/>
    <w:rsid w:val="00535C48"/>
    <w:rsid w:val="00536C3A"/>
    <w:rsid w:val="005412BB"/>
    <w:rsid w:val="00544ADE"/>
    <w:rsid w:val="00547602"/>
    <w:rsid w:val="00547E95"/>
    <w:rsid w:val="00552F44"/>
    <w:rsid w:val="005538DD"/>
    <w:rsid w:val="0056205E"/>
    <w:rsid w:val="0056570B"/>
    <w:rsid w:val="00572CA4"/>
    <w:rsid w:val="005731D6"/>
    <w:rsid w:val="00573FD6"/>
    <w:rsid w:val="00583013"/>
    <w:rsid w:val="00592D65"/>
    <w:rsid w:val="005940C7"/>
    <w:rsid w:val="0059706A"/>
    <w:rsid w:val="005A099A"/>
    <w:rsid w:val="005B2F7A"/>
    <w:rsid w:val="005B5A5E"/>
    <w:rsid w:val="005C0D4E"/>
    <w:rsid w:val="005C4243"/>
    <w:rsid w:val="005D3BFF"/>
    <w:rsid w:val="005E54BE"/>
    <w:rsid w:val="005E7240"/>
    <w:rsid w:val="005F2C17"/>
    <w:rsid w:val="006008F0"/>
    <w:rsid w:val="006107DA"/>
    <w:rsid w:val="00620898"/>
    <w:rsid w:val="006253BC"/>
    <w:rsid w:val="00627520"/>
    <w:rsid w:val="00630E62"/>
    <w:rsid w:val="0063320A"/>
    <w:rsid w:val="006355B9"/>
    <w:rsid w:val="00640D5A"/>
    <w:rsid w:val="00643D57"/>
    <w:rsid w:val="0064445B"/>
    <w:rsid w:val="006458FE"/>
    <w:rsid w:val="006460B1"/>
    <w:rsid w:val="006521F2"/>
    <w:rsid w:val="00654386"/>
    <w:rsid w:val="00654E03"/>
    <w:rsid w:val="00661318"/>
    <w:rsid w:val="00664925"/>
    <w:rsid w:val="006729CE"/>
    <w:rsid w:val="00672E15"/>
    <w:rsid w:val="00675171"/>
    <w:rsid w:val="00680CB5"/>
    <w:rsid w:val="00695BBF"/>
    <w:rsid w:val="00696435"/>
    <w:rsid w:val="006A0FBB"/>
    <w:rsid w:val="006A14B2"/>
    <w:rsid w:val="006B29A0"/>
    <w:rsid w:val="006B6DC7"/>
    <w:rsid w:val="006C1634"/>
    <w:rsid w:val="006C55DC"/>
    <w:rsid w:val="006C5FFA"/>
    <w:rsid w:val="006C697F"/>
    <w:rsid w:val="006D03CF"/>
    <w:rsid w:val="006E04C8"/>
    <w:rsid w:val="006E0B14"/>
    <w:rsid w:val="006F51DC"/>
    <w:rsid w:val="007018D8"/>
    <w:rsid w:val="00722AA8"/>
    <w:rsid w:val="00730DD0"/>
    <w:rsid w:val="00734A7C"/>
    <w:rsid w:val="00742690"/>
    <w:rsid w:val="00745486"/>
    <w:rsid w:val="007458FE"/>
    <w:rsid w:val="00753522"/>
    <w:rsid w:val="0075688D"/>
    <w:rsid w:val="00771E3B"/>
    <w:rsid w:val="007740C9"/>
    <w:rsid w:val="00785433"/>
    <w:rsid w:val="00786FAB"/>
    <w:rsid w:val="00791267"/>
    <w:rsid w:val="007918B5"/>
    <w:rsid w:val="007964FE"/>
    <w:rsid w:val="007B1EF1"/>
    <w:rsid w:val="007B61CD"/>
    <w:rsid w:val="007D6C9F"/>
    <w:rsid w:val="007E5A68"/>
    <w:rsid w:val="007E68B5"/>
    <w:rsid w:val="007E745D"/>
    <w:rsid w:val="007F5AAD"/>
    <w:rsid w:val="007F5EBE"/>
    <w:rsid w:val="007F666F"/>
    <w:rsid w:val="007F696F"/>
    <w:rsid w:val="00803118"/>
    <w:rsid w:val="00815119"/>
    <w:rsid w:val="00821F9D"/>
    <w:rsid w:val="00823435"/>
    <w:rsid w:val="00825E8C"/>
    <w:rsid w:val="00827E08"/>
    <w:rsid w:val="00831A15"/>
    <w:rsid w:val="00840D81"/>
    <w:rsid w:val="0084131F"/>
    <w:rsid w:val="00842C1C"/>
    <w:rsid w:val="00844C3E"/>
    <w:rsid w:val="00867F68"/>
    <w:rsid w:val="008816DD"/>
    <w:rsid w:val="00887E76"/>
    <w:rsid w:val="00891EFA"/>
    <w:rsid w:val="008A2CE3"/>
    <w:rsid w:val="008A3064"/>
    <w:rsid w:val="008A63C5"/>
    <w:rsid w:val="008B1FA4"/>
    <w:rsid w:val="008B46D4"/>
    <w:rsid w:val="008C1F29"/>
    <w:rsid w:val="008C4285"/>
    <w:rsid w:val="008C5CAA"/>
    <w:rsid w:val="008D0CC6"/>
    <w:rsid w:val="008E44D5"/>
    <w:rsid w:val="008E7179"/>
    <w:rsid w:val="00903F8E"/>
    <w:rsid w:val="00906A89"/>
    <w:rsid w:val="00907BF1"/>
    <w:rsid w:val="009102D9"/>
    <w:rsid w:val="00913806"/>
    <w:rsid w:val="009173B7"/>
    <w:rsid w:val="009305D4"/>
    <w:rsid w:val="0093261F"/>
    <w:rsid w:val="00934E39"/>
    <w:rsid w:val="00965428"/>
    <w:rsid w:val="00992DDB"/>
    <w:rsid w:val="00993E30"/>
    <w:rsid w:val="009A1B2C"/>
    <w:rsid w:val="009A48DD"/>
    <w:rsid w:val="009B6774"/>
    <w:rsid w:val="009C3BD0"/>
    <w:rsid w:val="009D3495"/>
    <w:rsid w:val="009D64E2"/>
    <w:rsid w:val="009E202B"/>
    <w:rsid w:val="009E2383"/>
    <w:rsid w:val="009E4730"/>
    <w:rsid w:val="009F2053"/>
    <w:rsid w:val="009F5E83"/>
    <w:rsid w:val="00A01CA7"/>
    <w:rsid w:val="00A15DC2"/>
    <w:rsid w:val="00A167BF"/>
    <w:rsid w:val="00A24812"/>
    <w:rsid w:val="00A304CF"/>
    <w:rsid w:val="00A349A5"/>
    <w:rsid w:val="00A42DFC"/>
    <w:rsid w:val="00A4327E"/>
    <w:rsid w:val="00A44A35"/>
    <w:rsid w:val="00A459F4"/>
    <w:rsid w:val="00A46AF4"/>
    <w:rsid w:val="00A54940"/>
    <w:rsid w:val="00A604C0"/>
    <w:rsid w:val="00A60768"/>
    <w:rsid w:val="00A7163F"/>
    <w:rsid w:val="00A74BB3"/>
    <w:rsid w:val="00A77074"/>
    <w:rsid w:val="00A83466"/>
    <w:rsid w:val="00A966A8"/>
    <w:rsid w:val="00AA0AB9"/>
    <w:rsid w:val="00AA73B2"/>
    <w:rsid w:val="00AA7DA5"/>
    <w:rsid w:val="00AB32AE"/>
    <w:rsid w:val="00AB38CB"/>
    <w:rsid w:val="00AB58FB"/>
    <w:rsid w:val="00AD03E1"/>
    <w:rsid w:val="00AE54FC"/>
    <w:rsid w:val="00AE6B38"/>
    <w:rsid w:val="00AF2A54"/>
    <w:rsid w:val="00AF7731"/>
    <w:rsid w:val="00B037F1"/>
    <w:rsid w:val="00B10DA0"/>
    <w:rsid w:val="00B12613"/>
    <w:rsid w:val="00B20890"/>
    <w:rsid w:val="00B208BA"/>
    <w:rsid w:val="00B218E5"/>
    <w:rsid w:val="00B26087"/>
    <w:rsid w:val="00B302A8"/>
    <w:rsid w:val="00B31239"/>
    <w:rsid w:val="00B45E8B"/>
    <w:rsid w:val="00B463E2"/>
    <w:rsid w:val="00B55700"/>
    <w:rsid w:val="00B6110C"/>
    <w:rsid w:val="00B73BD1"/>
    <w:rsid w:val="00B814D9"/>
    <w:rsid w:val="00B911C7"/>
    <w:rsid w:val="00B929C2"/>
    <w:rsid w:val="00BA29BF"/>
    <w:rsid w:val="00BA4705"/>
    <w:rsid w:val="00BB7CFB"/>
    <w:rsid w:val="00BC0621"/>
    <w:rsid w:val="00BC3A52"/>
    <w:rsid w:val="00BD1114"/>
    <w:rsid w:val="00BD7560"/>
    <w:rsid w:val="00BD7844"/>
    <w:rsid w:val="00BE1A79"/>
    <w:rsid w:val="00BE2845"/>
    <w:rsid w:val="00BE2E8C"/>
    <w:rsid w:val="00BE4FE5"/>
    <w:rsid w:val="00BE5FB3"/>
    <w:rsid w:val="00BF1D4C"/>
    <w:rsid w:val="00BF2B69"/>
    <w:rsid w:val="00BF4FFD"/>
    <w:rsid w:val="00C00A61"/>
    <w:rsid w:val="00C24E46"/>
    <w:rsid w:val="00C4347C"/>
    <w:rsid w:val="00C560A3"/>
    <w:rsid w:val="00C573FB"/>
    <w:rsid w:val="00C71C41"/>
    <w:rsid w:val="00C7342B"/>
    <w:rsid w:val="00C751D8"/>
    <w:rsid w:val="00C82C31"/>
    <w:rsid w:val="00C84E20"/>
    <w:rsid w:val="00C91B68"/>
    <w:rsid w:val="00C96A64"/>
    <w:rsid w:val="00CA7F5C"/>
    <w:rsid w:val="00CB628A"/>
    <w:rsid w:val="00CB6CBE"/>
    <w:rsid w:val="00CB777C"/>
    <w:rsid w:val="00CD5822"/>
    <w:rsid w:val="00CD6C8D"/>
    <w:rsid w:val="00CE28FD"/>
    <w:rsid w:val="00CE5675"/>
    <w:rsid w:val="00CE6353"/>
    <w:rsid w:val="00CE6AE5"/>
    <w:rsid w:val="00CF2DC0"/>
    <w:rsid w:val="00D0598E"/>
    <w:rsid w:val="00D059FB"/>
    <w:rsid w:val="00D108D7"/>
    <w:rsid w:val="00D20263"/>
    <w:rsid w:val="00D203FC"/>
    <w:rsid w:val="00D234D8"/>
    <w:rsid w:val="00D25193"/>
    <w:rsid w:val="00D34F35"/>
    <w:rsid w:val="00D428C2"/>
    <w:rsid w:val="00D5085F"/>
    <w:rsid w:val="00D516D5"/>
    <w:rsid w:val="00D54BC2"/>
    <w:rsid w:val="00D54D58"/>
    <w:rsid w:val="00D63E3F"/>
    <w:rsid w:val="00D65445"/>
    <w:rsid w:val="00D66583"/>
    <w:rsid w:val="00D72759"/>
    <w:rsid w:val="00D76044"/>
    <w:rsid w:val="00D769FB"/>
    <w:rsid w:val="00D81754"/>
    <w:rsid w:val="00D86C25"/>
    <w:rsid w:val="00D946D5"/>
    <w:rsid w:val="00DC2092"/>
    <w:rsid w:val="00DC6A68"/>
    <w:rsid w:val="00DC6D59"/>
    <w:rsid w:val="00DC7FB2"/>
    <w:rsid w:val="00DD07A1"/>
    <w:rsid w:val="00DD11B2"/>
    <w:rsid w:val="00DE00F9"/>
    <w:rsid w:val="00DE6268"/>
    <w:rsid w:val="00E0007A"/>
    <w:rsid w:val="00E01B93"/>
    <w:rsid w:val="00E02DFF"/>
    <w:rsid w:val="00E060D1"/>
    <w:rsid w:val="00E07288"/>
    <w:rsid w:val="00E14030"/>
    <w:rsid w:val="00E155DD"/>
    <w:rsid w:val="00E23AC4"/>
    <w:rsid w:val="00E25712"/>
    <w:rsid w:val="00E27FE6"/>
    <w:rsid w:val="00E30630"/>
    <w:rsid w:val="00E31437"/>
    <w:rsid w:val="00E3431F"/>
    <w:rsid w:val="00E349CA"/>
    <w:rsid w:val="00E4542F"/>
    <w:rsid w:val="00E45ED2"/>
    <w:rsid w:val="00E51160"/>
    <w:rsid w:val="00E51CAB"/>
    <w:rsid w:val="00E6153D"/>
    <w:rsid w:val="00E620DD"/>
    <w:rsid w:val="00E64579"/>
    <w:rsid w:val="00E657E8"/>
    <w:rsid w:val="00E75740"/>
    <w:rsid w:val="00E75C3A"/>
    <w:rsid w:val="00E829D4"/>
    <w:rsid w:val="00EA415B"/>
    <w:rsid w:val="00EB02EC"/>
    <w:rsid w:val="00EB0AE2"/>
    <w:rsid w:val="00EB74BE"/>
    <w:rsid w:val="00EC1851"/>
    <w:rsid w:val="00EC2E3E"/>
    <w:rsid w:val="00EC41B5"/>
    <w:rsid w:val="00EC5060"/>
    <w:rsid w:val="00EC6A3A"/>
    <w:rsid w:val="00ED1D85"/>
    <w:rsid w:val="00ED5244"/>
    <w:rsid w:val="00EE2A81"/>
    <w:rsid w:val="00EF28F1"/>
    <w:rsid w:val="00F133DC"/>
    <w:rsid w:val="00F1487D"/>
    <w:rsid w:val="00F14D6C"/>
    <w:rsid w:val="00F17A19"/>
    <w:rsid w:val="00F17F3C"/>
    <w:rsid w:val="00F2077E"/>
    <w:rsid w:val="00F32C29"/>
    <w:rsid w:val="00F343A6"/>
    <w:rsid w:val="00F34986"/>
    <w:rsid w:val="00F4266F"/>
    <w:rsid w:val="00F427F3"/>
    <w:rsid w:val="00F456BE"/>
    <w:rsid w:val="00F51881"/>
    <w:rsid w:val="00F547F7"/>
    <w:rsid w:val="00F565AF"/>
    <w:rsid w:val="00F62774"/>
    <w:rsid w:val="00F714F5"/>
    <w:rsid w:val="00F7267E"/>
    <w:rsid w:val="00F73CE1"/>
    <w:rsid w:val="00F80DDC"/>
    <w:rsid w:val="00F85612"/>
    <w:rsid w:val="00F93D3B"/>
    <w:rsid w:val="00FA0E63"/>
    <w:rsid w:val="00FA11B1"/>
    <w:rsid w:val="00FA444D"/>
    <w:rsid w:val="00FA6A47"/>
    <w:rsid w:val="00FB1658"/>
    <w:rsid w:val="00FC053B"/>
    <w:rsid w:val="00FD1C8C"/>
    <w:rsid w:val="00FD40EA"/>
    <w:rsid w:val="00FD5BF5"/>
    <w:rsid w:val="00FD65C7"/>
    <w:rsid w:val="00FE02C9"/>
    <w:rsid w:val="00FE40CC"/>
    <w:rsid w:val="00FF5B50"/>
    <w:rsid w:val="00FF63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5700"/>
    <w:rPr>
      <w:rFonts w:ascii="Trade Gothic Ext EOI" w:hAnsi="Trade Gothic Ext EOI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B55700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38D5"/>
    <w:rPr>
      <w:rFonts w:ascii="Trade Gothic Ext EOI" w:hAnsi="Trade Gothic Ext EOI"/>
      <w:sz w:val="20"/>
      <w:szCs w:val="20"/>
    </w:rPr>
  </w:style>
  <w:style w:type="character" w:styleId="Strong">
    <w:name w:val="Strong"/>
    <w:basedOn w:val="DefaultParagraphFont"/>
    <w:uiPriority w:val="99"/>
    <w:qFormat/>
    <w:rsid w:val="00B55700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B5570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5570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mharo@andaluciaemprende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jarrebola@andaluciaemprende.e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20</TotalTime>
  <Pages>1</Pages>
  <Words>186</Words>
  <Characters>1027</Characters>
  <Application>Microsoft Office Outlook</Application>
  <DocSecurity>0</DocSecurity>
  <Lines>0</Lines>
  <Paragraphs>0</Paragraphs>
  <ScaleCrop>false</ScaleCrop>
  <Company>Fundacion Pública Andaluza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osalmeron</dc:creator>
  <cp:keywords/>
  <dc:description/>
  <cp:lastModifiedBy>Fundacion</cp:lastModifiedBy>
  <cp:revision>2</cp:revision>
  <dcterms:created xsi:type="dcterms:W3CDTF">2013-09-12T12:38:00Z</dcterms:created>
  <dcterms:modified xsi:type="dcterms:W3CDTF">2013-09-12T12:38:00Z</dcterms:modified>
</cp:coreProperties>
</file>