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913" w:rsidRPr="00524CEB" w:rsidRDefault="00C56913" w:rsidP="00F31594">
      <w:pPr>
        <w:spacing w:line="360" w:lineRule="auto"/>
        <w:ind w:firstLine="708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Imagen 12" o:spid="_x0000_s1027" type="#_x0000_t75" alt="image007" style="position:absolute;left:0;text-align:left;margin-left:0;margin-top:-43.3pt;width:596.25pt;height:846pt;z-index:-251658240;visibility:visible;mso-position-horizontal:center">
            <v:imagedata r:id="rId7" o:title=""/>
          </v:shape>
        </w:pict>
      </w:r>
    </w:p>
    <w:p w:rsidR="00C56913" w:rsidRPr="00C560CD" w:rsidRDefault="00C56913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C56913" w:rsidRPr="00C560CD" w:rsidRDefault="00C56913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>
        <w:rPr>
          <w:rFonts w:ascii="Arial Narrow" w:hAnsi="Arial Narrow" w:cs="Arial"/>
          <w:b/>
          <w:color w:val="333333"/>
          <w:sz w:val="48"/>
          <w:szCs w:val="48"/>
        </w:rPr>
        <w:t>Plan de empresa: herramienta para elaborar planes de empresa (Instrumentos de apoyo para emprender)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C56913" w:rsidRDefault="00C56913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C56913" w:rsidRDefault="00C56913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C56913" w:rsidRDefault="00C56913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56913" w:rsidRPr="00C560CD" w:rsidRDefault="00C56913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Horario y Fecha: </w:t>
      </w:r>
      <w:r>
        <w:rPr>
          <w:rFonts w:ascii="Arial" w:hAnsi="Arial" w:cs="Arial"/>
          <w:bCs/>
          <w:color w:val="333333"/>
          <w:sz w:val="26"/>
          <w:szCs w:val="26"/>
        </w:rPr>
        <w:t>04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>
        <w:rPr>
          <w:rFonts w:ascii="Arial" w:hAnsi="Arial" w:cs="Arial"/>
          <w:bCs/>
          <w:color w:val="333333"/>
          <w:sz w:val="26"/>
          <w:szCs w:val="26"/>
        </w:rPr>
        <w:t>Octubre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, de </w:t>
      </w:r>
      <w:smartTag w:uri="urn:schemas-microsoft-com:office:smarttags" w:element="metricconverter">
        <w:smartTagPr>
          <w:attr w:name="ProductID" w:val="9.00 a"/>
        </w:smartTagPr>
        <w:r>
          <w:rPr>
            <w:rFonts w:ascii="Arial" w:hAnsi="Arial" w:cs="Arial"/>
            <w:bCs/>
            <w:color w:val="333333"/>
            <w:sz w:val="26"/>
            <w:szCs w:val="26"/>
          </w:rPr>
          <w:t>9</w:t>
        </w:r>
        <w:r w:rsidRPr="00C560CD">
          <w:rPr>
            <w:rFonts w:ascii="Arial" w:hAnsi="Arial" w:cs="Arial"/>
            <w:bCs/>
            <w:color w:val="333333"/>
            <w:sz w:val="26"/>
            <w:szCs w:val="26"/>
          </w:rPr>
          <w:t>.00 a</w:t>
        </w:r>
      </w:smartTag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>
        <w:rPr>
          <w:rFonts w:ascii="Arial" w:hAnsi="Arial" w:cs="Arial"/>
          <w:bCs/>
          <w:color w:val="333333"/>
          <w:sz w:val="26"/>
          <w:szCs w:val="26"/>
        </w:rPr>
        <w:t>15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.00 h. </w:t>
      </w:r>
    </w:p>
    <w:p w:rsidR="00C56913" w:rsidRPr="00C560CD" w:rsidRDefault="00C56913" w:rsidP="00711891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56913" w:rsidRDefault="00C56913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>
        <w:rPr>
          <w:rFonts w:ascii="Arial" w:hAnsi="Arial" w:cs="Arial"/>
          <w:bCs/>
          <w:color w:val="333333"/>
          <w:sz w:val="26"/>
          <w:szCs w:val="26"/>
        </w:rPr>
        <w:t>Edificio Municipal, Calle la Sierra.</w:t>
      </w:r>
    </w:p>
    <w:p w:rsidR="00C56913" w:rsidRPr="00C560CD" w:rsidRDefault="00C56913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           </w:t>
      </w:r>
      <w:r>
        <w:rPr>
          <w:rFonts w:ascii="Arial" w:hAnsi="Arial" w:cs="Arial"/>
          <w:bCs/>
          <w:color w:val="333333"/>
          <w:sz w:val="26"/>
          <w:szCs w:val="26"/>
        </w:rPr>
        <w:t>18518 Cogollos de Guadix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Granada.</w:t>
      </w:r>
    </w:p>
    <w:p w:rsidR="00C56913" w:rsidRPr="00E5741C" w:rsidRDefault="00C56913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56913" w:rsidRPr="002F6E3A" w:rsidRDefault="00C56913" w:rsidP="002F6E3A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Programa:</w:t>
      </w:r>
      <w:r w:rsidRPr="002F6E3A">
        <w:t xml:space="preserve"> </w:t>
      </w:r>
    </w:p>
    <w:p w:rsidR="00C56913" w:rsidRDefault="00C56913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56913" w:rsidRPr="00C560CD" w:rsidRDefault="00C56913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Planes de Empresa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56913" w:rsidRPr="00B44223" w:rsidRDefault="00C56913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Style w:val="Strong"/>
          <w:rFonts w:ascii="Arial" w:hAnsi="Arial" w:cs="Arial"/>
          <w:b w:val="0"/>
          <w:color w:val="333333"/>
          <w:sz w:val="26"/>
          <w:szCs w:val="26"/>
        </w:rPr>
      </w:pPr>
      <w:r>
        <w:rPr>
          <w:rStyle w:val="Strong"/>
          <w:rFonts w:ascii="Arial" w:hAnsi="Arial" w:cs="Arial"/>
          <w:b w:val="0"/>
          <w:sz w:val="26"/>
          <w:szCs w:val="26"/>
        </w:rPr>
        <w:t>Presentación de la herramienta. Instrumentos de apoyo.</w:t>
      </w:r>
    </w:p>
    <w:p w:rsidR="00C56913" w:rsidRPr="005854E4" w:rsidRDefault="00C56913" w:rsidP="0071189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Style w:val="Strong"/>
          <w:rFonts w:ascii="Arial" w:hAnsi="Arial" w:cs="Arial"/>
          <w:b w:val="0"/>
          <w:sz w:val="26"/>
          <w:szCs w:val="26"/>
        </w:rPr>
        <w:t>Presentación y realización de un ejercicio práctico.</w:t>
      </w:r>
    </w:p>
    <w:p w:rsidR="00C56913" w:rsidRPr="005854E4" w:rsidRDefault="00C56913" w:rsidP="002F6E3A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bCs/>
          <w:color w:val="333333"/>
          <w:sz w:val="26"/>
          <w:szCs w:val="26"/>
        </w:rPr>
      </w:pPr>
    </w:p>
    <w:p w:rsidR="00C56913" w:rsidRDefault="00C56913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z w:val="24"/>
          <w:szCs w:val="24"/>
        </w:rPr>
      </w:pPr>
    </w:p>
    <w:p w:rsidR="00C56913" w:rsidRPr="00E5741C" w:rsidRDefault="00C56913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z w:val="24"/>
          <w:szCs w:val="24"/>
        </w:rPr>
      </w:pPr>
      <w:r w:rsidRPr="00E5741C">
        <w:rPr>
          <w:rFonts w:ascii="Arial" w:hAnsi="Arial" w:cs="Arial"/>
          <w:b/>
          <w:sz w:val="24"/>
          <w:szCs w:val="24"/>
        </w:rPr>
        <w:t>Ponente</w:t>
      </w:r>
      <w:r w:rsidRPr="005F562D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María Peralta Ratia. Técnico CADE Alquife</w:t>
      </w:r>
    </w:p>
    <w:p w:rsidR="00C56913" w:rsidRPr="00E5741C" w:rsidRDefault="00C56913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z w:val="24"/>
          <w:szCs w:val="24"/>
        </w:rPr>
      </w:pPr>
    </w:p>
    <w:p w:rsidR="00C56913" w:rsidRPr="00E5741C" w:rsidRDefault="00C56913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Información e inscripciones: </w:t>
      </w:r>
    </w:p>
    <w:p w:rsidR="00C56913" w:rsidRPr="008D532F" w:rsidRDefault="00C56913" w:rsidP="00E5741C">
      <w:pPr>
        <w:spacing w:before="120" w:after="120" w:line="288" w:lineRule="auto"/>
        <w:rPr>
          <w:rStyle w:val="Strong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</w:t>
      </w:r>
      <w:r>
        <w:rPr>
          <w:rFonts w:ascii="Arial" w:hAnsi="Arial" w:cs="Arial"/>
          <w:bCs/>
          <w:color w:val="333333"/>
          <w:sz w:val="24"/>
          <w:szCs w:val="24"/>
        </w:rPr>
        <w:t>858106011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Cs/>
            <w:sz w:val="24"/>
            <w:szCs w:val="24"/>
          </w:rPr>
          <w:t>cade.alquife@andaluciaemprende.es</w:t>
        </w:r>
      </w:hyperlink>
    </w:p>
    <w:p w:rsidR="00C56913" w:rsidRPr="00E5741C" w:rsidRDefault="00C56913" w:rsidP="00E5741C">
      <w:pPr>
        <w:spacing w:before="120" w:after="120" w:line="288" w:lineRule="auto"/>
        <w:rPr>
          <w:rStyle w:val="Strong"/>
          <w:rFonts w:ascii="Arial" w:hAnsi="Arial" w:cs="Arial"/>
          <w:b w:val="0"/>
          <w:sz w:val="24"/>
          <w:szCs w:val="24"/>
        </w:rPr>
      </w:pPr>
    </w:p>
    <w:p w:rsidR="00C56913" w:rsidRPr="008D532F" w:rsidRDefault="00C56913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C56913" w:rsidRPr="008D532F" w:rsidRDefault="00C56913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>
          <v:shape id="Imagen 15" o:spid="_x0000_s1028" type="#_x0000_t75" alt="cid:image004.gif@01CDF7E3.42226680" style="position:absolute;margin-left:93.45pt;margin-top:.55pt;width:22.5pt;height:23.25pt;z-index:-251655168;visibility:visible">
            <v:imagedata r:id="rId9" o:title=""/>
          </v:shape>
        </w:pict>
      </w:r>
      <w:r>
        <w:rPr>
          <w:noProof/>
        </w:rPr>
        <w:pict>
          <v:shape id="Imagen 14" o:spid="_x0000_s1029" type="#_x0000_t75" alt="cid:image003.gif@01CDF7E3.42226680" style="position:absolute;margin-left:62.65pt;margin-top:.55pt;width:22.5pt;height:23.25pt;z-index:-251656192;visibility:visible">
            <v:imagedata r:id="rId10" o:title=""/>
          </v:shape>
        </w:pict>
      </w:r>
      <w:r>
        <w:rPr>
          <w:noProof/>
        </w:rPr>
        <w:pict>
          <v:shape id="Imagen 13" o:spid="_x0000_s1030" type="#_x0000_t75" alt="cid:image002.gif@01CDF7E3.42226680" style="position:absolute;margin-left:31.95pt;margin-top:.55pt;width:22.5pt;height:23.25pt;z-index:-251657216;visibility:visible">
            <v:imagedata r:id="rId11" o:title=""/>
          </v:shape>
        </w:pict>
      </w:r>
      <w:r>
        <w:rPr>
          <w:noProof/>
        </w:rPr>
        <w:pict>
          <v:shape id="Imagen 6" o:spid="_x0000_s1031" type="#_x0000_t75" alt="cid:image004.gif@01CDF7E3.42226680" style="position:absolute;margin-left:93.45pt;margin-top:.55pt;width:22.5pt;height:23.25pt;z-index:-251662336;visibility:visible">
            <v:imagedata r:id="rId9" o:title=""/>
          </v:shape>
        </w:pict>
      </w:r>
      <w:r>
        <w:rPr>
          <w:noProof/>
        </w:rPr>
        <w:pict>
          <v:shape id="Imagen 7" o:spid="_x0000_s1032" type="#_x0000_t75" alt="cid:image003.gif@01CDF7E3.42226680" style="position:absolute;margin-left:62.65pt;margin-top:.55pt;width:22.5pt;height:23.25pt;z-index:-251661312;visibility:visible">
            <v:imagedata r:id="rId10" o:title=""/>
          </v:shape>
        </w:pict>
      </w:r>
      <w:r>
        <w:rPr>
          <w:noProof/>
        </w:rPr>
        <w:pict>
          <v:shape id="Imagen 8" o:spid="_x0000_s1033" type="#_x0000_t75" alt="cid:image002.gif@01CDF7E3.42226680" style="position:absolute;margin-left:31.95pt;margin-top:.55pt;width:22.5pt;height:23.25pt;z-index:-251660288;visibility:visible">
            <v:imagedata r:id="rId11" o:title=""/>
          </v:shape>
        </w:pict>
      </w:r>
      <w:hyperlink r:id="rId12" w:tooltip="&quot;Síguenos en facebook&quot; t " w:history="1">
        <w:r w:rsidRPr="00EA53F3">
          <w:rPr>
            <w:rFonts w:ascii="Arial" w:hAnsi="Arial" w:cs="Arial"/>
            <w:b/>
            <w:noProof/>
            <w:sz w:val="16"/>
            <w:szCs w:val="16"/>
          </w:rPr>
          <w:pict>
            <v:shape id="Imagen 1" o:spid="_x0000_i1027" type="#_x0000_t75" href="http://www.facebook.com/andaluciaem" title="&quot;Síguenos en facebook&quot; t " style="width:22.5pt;height:23.25pt;visibility:visible" o:button="t">
              <v:fill o:detectmouseclick="t"/>
              <v:imagedata r:id="rId13" o:title=""/>
            </v:shape>
          </w:pict>
        </w:r>
      </w:hyperlink>
    </w:p>
    <w:p w:rsidR="00C56913" w:rsidRDefault="00C56913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56913" w:rsidRPr="008D532F" w:rsidRDefault="00C56913" w:rsidP="00555268">
      <w:pPr>
        <w:spacing w:line="288" w:lineRule="auto"/>
        <w:rPr>
          <w:rStyle w:val="Strong"/>
          <w:rFonts w:ascii="Arial" w:hAnsi="Arial" w:cs="Arial"/>
          <w:b w:val="0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>
        <w:rPr>
          <w:rFonts w:ascii="Arial" w:hAnsi="Arial" w:cs="Arial"/>
          <w:b/>
          <w:bCs/>
          <w:sz w:val="16"/>
          <w:szCs w:val="16"/>
        </w:rPr>
        <w:t>Granada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4" w:history="1">
        <w:r w:rsidRPr="008D532F">
          <w:rPr>
            <w:rStyle w:val="Hyperlink"/>
            <w:rFonts w:ascii="Arial" w:hAnsi="Arial" w:cs="Arial"/>
            <w:b/>
            <w:bCs/>
            <w:sz w:val="16"/>
            <w:szCs w:val="16"/>
          </w:rPr>
          <w:t>http://www.facebook.com/cade</w:t>
        </w:r>
        <w:r>
          <w:rPr>
            <w:rStyle w:val="Hyperlink"/>
            <w:rFonts w:ascii="Arial" w:hAnsi="Arial" w:cs="Arial"/>
            <w:b/>
            <w:bCs/>
            <w:sz w:val="16"/>
            <w:szCs w:val="16"/>
          </w:rPr>
          <w:t>granada</w:t>
        </w:r>
      </w:hyperlink>
    </w:p>
    <w:p w:rsidR="00C56913" w:rsidRDefault="00C56913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C56913" w:rsidRDefault="00C56913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C56913" w:rsidRDefault="00C56913" w:rsidP="00F31594">
      <w:pPr>
        <w:rPr>
          <w:rStyle w:val="Strong"/>
          <w:rFonts w:ascii="Arial" w:hAnsi="Arial" w:cs="Arial"/>
          <w:b w:val="0"/>
          <w:sz w:val="24"/>
          <w:szCs w:val="24"/>
        </w:rPr>
      </w:pPr>
      <w:r>
        <w:rPr>
          <w:noProof/>
        </w:rPr>
        <w:pict>
          <v:shape id="Imagen 11" o:spid="_x0000_s1034" type="#_x0000_t75" alt="LOGO AE-CEICE (v" style="position:absolute;margin-left:98.65pt;margin-top:700.7pt;width:271.3pt;height:40.65pt;z-index:251657216;visibility:visible;mso-position-horizontal-relative:margin;mso-position-vertical-relative:margin">
            <v:imagedata r:id="rId15" o:title=""/>
            <w10:wrap type="square" anchorx="margin" anchory="margin"/>
          </v:shape>
        </w:pict>
      </w:r>
    </w:p>
    <w:p w:rsidR="00C56913" w:rsidRDefault="00C56913" w:rsidP="00F31594">
      <w:pPr>
        <w:rPr>
          <w:rStyle w:val="Strong"/>
          <w:rFonts w:ascii="Arial" w:hAnsi="Arial" w:cs="Arial"/>
          <w:b w:val="0"/>
          <w:sz w:val="24"/>
          <w:szCs w:val="24"/>
        </w:rPr>
      </w:pPr>
    </w:p>
    <w:p w:rsidR="00C56913" w:rsidRPr="00756348" w:rsidRDefault="00C56913" w:rsidP="00C94709">
      <w:pPr>
        <w:jc w:val="center"/>
        <w:rPr>
          <w:rFonts w:ascii="Arial Narrow" w:hAnsi="Arial Narrow" w:cs="Arial"/>
          <w:b/>
          <w:sz w:val="24"/>
          <w:szCs w:val="24"/>
        </w:rPr>
      </w:pPr>
    </w:p>
    <w:sectPr w:rsidR="00C56913" w:rsidRPr="00756348" w:rsidSect="00C94709">
      <w:footerReference w:type="default" r:id="rId16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913" w:rsidRDefault="00C56913">
      <w:r>
        <w:separator/>
      </w:r>
    </w:p>
  </w:endnote>
  <w:endnote w:type="continuationSeparator" w:id="0">
    <w:p w:rsidR="00C56913" w:rsidRDefault="00C56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913" w:rsidRPr="00BF4FFD" w:rsidRDefault="00C56913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C56913" w:rsidRPr="00BF4FFD" w:rsidRDefault="00C56913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913" w:rsidRDefault="00C56913">
      <w:r>
        <w:separator/>
      </w:r>
    </w:p>
  </w:footnote>
  <w:footnote w:type="continuationSeparator" w:id="0">
    <w:p w:rsidR="00C56913" w:rsidRDefault="00C569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4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53FFC"/>
    <w:rsid w:val="00082704"/>
    <w:rsid w:val="000C470D"/>
    <w:rsid w:val="000E6334"/>
    <w:rsid w:val="00104C3F"/>
    <w:rsid w:val="001402A7"/>
    <w:rsid w:val="001562AF"/>
    <w:rsid w:val="001848F1"/>
    <w:rsid w:val="00190D5F"/>
    <w:rsid w:val="001916FA"/>
    <w:rsid w:val="001D0A55"/>
    <w:rsid w:val="00204CCE"/>
    <w:rsid w:val="0023533E"/>
    <w:rsid w:val="002660F8"/>
    <w:rsid w:val="002A78D6"/>
    <w:rsid w:val="002D51A8"/>
    <w:rsid w:val="002E2F26"/>
    <w:rsid w:val="002F4CC7"/>
    <w:rsid w:val="002F6E3A"/>
    <w:rsid w:val="003276E7"/>
    <w:rsid w:val="00336EAA"/>
    <w:rsid w:val="003531CC"/>
    <w:rsid w:val="003744BE"/>
    <w:rsid w:val="003C028F"/>
    <w:rsid w:val="003F0CC6"/>
    <w:rsid w:val="00416642"/>
    <w:rsid w:val="00435B28"/>
    <w:rsid w:val="004541E0"/>
    <w:rsid w:val="00464681"/>
    <w:rsid w:val="00495BB0"/>
    <w:rsid w:val="004A1C0C"/>
    <w:rsid w:val="004A4017"/>
    <w:rsid w:val="004F36F6"/>
    <w:rsid w:val="00524CEB"/>
    <w:rsid w:val="005330E6"/>
    <w:rsid w:val="00545BEC"/>
    <w:rsid w:val="00555268"/>
    <w:rsid w:val="005816AE"/>
    <w:rsid w:val="005854E4"/>
    <w:rsid w:val="005938F1"/>
    <w:rsid w:val="005B1B38"/>
    <w:rsid w:val="005E3D8D"/>
    <w:rsid w:val="005F562D"/>
    <w:rsid w:val="00611BF9"/>
    <w:rsid w:val="0065535A"/>
    <w:rsid w:val="006760F2"/>
    <w:rsid w:val="006B1F18"/>
    <w:rsid w:val="006C4709"/>
    <w:rsid w:val="006C5D35"/>
    <w:rsid w:val="006E6E9F"/>
    <w:rsid w:val="00711891"/>
    <w:rsid w:val="00721682"/>
    <w:rsid w:val="00724016"/>
    <w:rsid w:val="00732BEC"/>
    <w:rsid w:val="00756348"/>
    <w:rsid w:val="007A17D9"/>
    <w:rsid w:val="00807C2C"/>
    <w:rsid w:val="008B6B96"/>
    <w:rsid w:val="008D532F"/>
    <w:rsid w:val="008F6053"/>
    <w:rsid w:val="009076DF"/>
    <w:rsid w:val="009311BF"/>
    <w:rsid w:val="009573B8"/>
    <w:rsid w:val="00962E90"/>
    <w:rsid w:val="00963093"/>
    <w:rsid w:val="00964BA6"/>
    <w:rsid w:val="009745FF"/>
    <w:rsid w:val="009850C9"/>
    <w:rsid w:val="009B4C78"/>
    <w:rsid w:val="009D074D"/>
    <w:rsid w:val="009F28F8"/>
    <w:rsid w:val="00A07A8F"/>
    <w:rsid w:val="00A27ECE"/>
    <w:rsid w:val="00A82B30"/>
    <w:rsid w:val="00A86BB6"/>
    <w:rsid w:val="00AC1030"/>
    <w:rsid w:val="00AD335C"/>
    <w:rsid w:val="00AF21ED"/>
    <w:rsid w:val="00AF231C"/>
    <w:rsid w:val="00B43F0B"/>
    <w:rsid w:val="00B44223"/>
    <w:rsid w:val="00B52CE9"/>
    <w:rsid w:val="00B571C7"/>
    <w:rsid w:val="00B659F5"/>
    <w:rsid w:val="00B8441D"/>
    <w:rsid w:val="00B9395A"/>
    <w:rsid w:val="00BF4FFD"/>
    <w:rsid w:val="00C0237F"/>
    <w:rsid w:val="00C46787"/>
    <w:rsid w:val="00C560CD"/>
    <w:rsid w:val="00C56913"/>
    <w:rsid w:val="00C66650"/>
    <w:rsid w:val="00C72E66"/>
    <w:rsid w:val="00C84617"/>
    <w:rsid w:val="00C94709"/>
    <w:rsid w:val="00CB7FE0"/>
    <w:rsid w:val="00CD2606"/>
    <w:rsid w:val="00CE79AE"/>
    <w:rsid w:val="00D02C26"/>
    <w:rsid w:val="00D50FF5"/>
    <w:rsid w:val="00D566EC"/>
    <w:rsid w:val="00D84433"/>
    <w:rsid w:val="00DB048A"/>
    <w:rsid w:val="00E154A9"/>
    <w:rsid w:val="00E1626E"/>
    <w:rsid w:val="00E33268"/>
    <w:rsid w:val="00E5741C"/>
    <w:rsid w:val="00E625B0"/>
    <w:rsid w:val="00E66BBD"/>
    <w:rsid w:val="00EA53F3"/>
    <w:rsid w:val="00ED004A"/>
    <w:rsid w:val="00F0463E"/>
    <w:rsid w:val="00F12A6E"/>
    <w:rsid w:val="00F31594"/>
    <w:rsid w:val="00F6685D"/>
    <w:rsid w:val="00F6724A"/>
    <w:rsid w:val="00F80BB1"/>
    <w:rsid w:val="00F946A8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6EC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A53F3"/>
    <w:rPr>
      <w:rFonts w:ascii="Trade Gothic Ext EOI" w:hAnsi="Trade Gothic Ext EO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A53F3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40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40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40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alquife@andaluciaemprende.es" TargetMode="Externa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facebook.com/andaluciaempr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facebook.com/cadesevilla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124</Words>
  <Characters>684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mlrodriguez</cp:lastModifiedBy>
  <cp:revision>3</cp:revision>
  <cp:lastPrinted>2008-07-31T09:53:00Z</cp:lastPrinted>
  <dcterms:created xsi:type="dcterms:W3CDTF">2013-09-13T13:23:00Z</dcterms:created>
  <dcterms:modified xsi:type="dcterms:W3CDTF">2013-09-17T22:37:00Z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